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B49A4" w14:textId="77777777" w:rsidR="00CE64A3" w:rsidRPr="00CE64A3" w:rsidRDefault="00CE64A3" w:rsidP="00CE64A3">
      <w:pPr>
        <w:jc w:val="center"/>
        <w:rPr>
          <w:rFonts w:ascii="Arial Black" w:hAnsi="Arial Black"/>
          <w:b/>
          <w:bCs/>
          <w:color w:val="3C440F"/>
          <w:sz w:val="6"/>
          <w:szCs w:val="6"/>
        </w:rPr>
      </w:pPr>
    </w:p>
    <w:p w14:paraId="2C14A333" w14:textId="78518546" w:rsidR="0066159A" w:rsidRPr="0066159A" w:rsidRDefault="00451500" w:rsidP="00CE64A3">
      <w:pPr>
        <w:jc w:val="center"/>
        <w:rPr>
          <w:rFonts w:ascii="Arial Black" w:hAnsi="Arial Black"/>
          <w:b/>
          <w:bCs/>
          <w:color w:val="3C440F"/>
          <w:sz w:val="40"/>
          <w:szCs w:val="40"/>
        </w:rPr>
      </w:pPr>
      <w:r w:rsidRPr="0066159A">
        <w:rPr>
          <w:rFonts w:ascii="Arial Black" w:hAnsi="Arial Black"/>
          <w:b/>
          <w:bCs/>
          <w:i/>
          <w:iCs/>
          <w:color w:val="3C440F"/>
          <w:sz w:val="40"/>
          <w:szCs w:val="40"/>
        </w:rPr>
        <w:t>Super Auction</w:t>
      </w:r>
      <w:r w:rsidR="00B31B53">
        <w:rPr>
          <w:rFonts w:ascii="Arial Black" w:hAnsi="Arial Black"/>
          <w:b/>
          <w:bCs/>
          <w:i/>
          <w:iCs/>
          <w:color w:val="3C440F"/>
          <w:sz w:val="40"/>
          <w:szCs w:val="40"/>
        </w:rPr>
        <w:t xml:space="preserve"> Donation Form</w:t>
      </w:r>
    </w:p>
    <w:p w14:paraId="4AFC572A" w14:textId="73904E5E" w:rsidR="00F34EE3" w:rsidRPr="00F34EE3" w:rsidRDefault="00B31B53" w:rsidP="00B31B53">
      <w:pPr>
        <w:jc w:val="center"/>
        <w:rPr>
          <w:rFonts w:ascii="Avenir Book" w:hAnsi="Avenir Book"/>
          <w:b/>
          <w:bCs/>
        </w:rPr>
      </w:pPr>
      <w:r>
        <w:rPr>
          <w:rFonts w:ascii="Avenir Book" w:hAnsi="Avenir Book"/>
          <w:b/>
          <w:bCs/>
        </w:rPr>
        <w:t xml:space="preserve">Welcome to </w:t>
      </w:r>
      <w:r w:rsidR="00CE64A3">
        <w:rPr>
          <w:rFonts w:ascii="Avenir Book" w:hAnsi="Avenir Book"/>
          <w:b/>
          <w:bCs/>
        </w:rPr>
        <w:t xml:space="preserve">KTIA’s Super Auction, </w:t>
      </w:r>
      <w:r w:rsidR="00451500" w:rsidRPr="0066159A">
        <w:rPr>
          <w:rFonts w:ascii="Avenir Book" w:hAnsi="Avenir Book"/>
          <w:b/>
          <w:bCs/>
        </w:rPr>
        <w:t>a single auction, but with items added in three phases. Below are the deadlines and launch dates for each phase</w:t>
      </w:r>
      <w:r>
        <w:rPr>
          <w:rFonts w:ascii="Avenir Book" w:hAnsi="Avenir Book"/>
          <w:b/>
          <w:bCs/>
        </w:rPr>
        <w:t xml:space="preserve"> as well as the donation form.</w:t>
      </w:r>
    </w:p>
    <w:p w14:paraId="3801ED7D" w14:textId="71DD1F08" w:rsidR="00451500" w:rsidRPr="00CE64A3" w:rsidRDefault="00451500" w:rsidP="00451500">
      <w:pPr>
        <w:spacing w:after="0"/>
        <w:rPr>
          <w:rFonts w:ascii="Arial Black" w:hAnsi="Arial Black"/>
          <w:b/>
          <w:bCs/>
          <w:color w:val="3C440F"/>
          <w:u w:val="single"/>
        </w:rPr>
      </w:pPr>
      <w:r w:rsidRPr="00CE64A3">
        <w:rPr>
          <w:rFonts w:ascii="Arial Black" w:eastAsia="Times New Roman" w:hAnsi="Arial Black" w:cs="Arial"/>
          <w:b/>
          <w:bCs/>
          <w:color w:val="3C440F"/>
          <w:u w:val="single"/>
        </w:rPr>
        <w:t>Phase 1</w:t>
      </w:r>
    </w:p>
    <w:p w14:paraId="12EABC35" w14:textId="6E760B3C" w:rsidR="00451500" w:rsidRDefault="00451500" w:rsidP="00451500">
      <w:pPr>
        <w:spacing w:after="0"/>
        <w:rPr>
          <w:rFonts w:ascii="Avenir Book" w:eastAsia="Times New Roman" w:hAnsi="Avenir Book" w:cs="Arial"/>
          <w:color w:val="222222"/>
        </w:rPr>
      </w:pPr>
      <w:r>
        <w:rPr>
          <w:rFonts w:ascii="Avenir Book" w:eastAsia="Times New Roman" w:hAnsi="Avenir Book" w:cs="Arial"/>
          <w:color w:val="222222"/>
        </w:rPr>
        <w:t>Includes h</w:t>
      </w:r>
      <w:r w:rsidRPr="00451500">
        <w:rPr>
          <w:rFonts w:ascii="Avenir Book" w:eastAsia="Times New Roman" w:hAnsi="Avenir Book" w:cs="Arial"/>
          <w:color w:val="222222"/>
        </w:rPr>
        <w:t>igher ticket items of approximately $1,000 or more in value</w:t>
      </w:r>
      <w:r>
        <w:rPr>
          <w:rFonts w:ascii="Avenir Book" w:eastAsia="Times New Roman" w:hAnsi="Avenir Book" w:cs="Arial"/>
          <w:color w:val="222222"/>
        </w:rPr>
        <w:t>; t</w:t>
      </w:r>
      <w:r w:rsidRPr="00451500">
        <w:rPr>
          <w:rFonts w:ascii="Avenir Book" w:eastAsia="Times New Roman" w:hAnsi="Avenir Book" w:cs="Arial"/>
          <w:color w:val="222222"/>
        </w:rPr>
        <w:t xml:space="preserve">he number of </w:t>
      </w:r>
      <w:r>
        <w:rPr>
          <w:rFonts w:ascii="Avenir Book" w:eastAsia="Times New Roman" w:hAnsi="Avenir Book" w:cs="Arial"/>
          <w:color w:val="222222"/>
        </w:rPr>
        <w:t>which</w:t>
      </w:r>
      <w:r w:rsidRPr="00451500">
        <w:rPr>
          <w:rFonts w:ascii="Avenir Book" w:eastAsia="Times New Roman" w:hAnsi="Avenir Book" w:cs="Arial"/>
          <w:color w:val="222222"/>
        </w:rPr>
        <w:t xml:space="preserve"> will be somewhat limited. </w:t>
      </w:r>
      <w:r>
        <w:rPr>
          <w:rFonts w:ascii="Avenir Book" w:eastAsia="Times New Roman" w:hAnsi="Avenir Book" w:cs="Arial"/>
          <w:color w:val="222222"/>
        </w:rPr>
        <w:t>Note that i</w:t>
      </w:r>
      <w:r w:rsidRPr="00451500">
        <w:rPr>
          <w:rFonts w:ascii="Avenir Book" w:eastAsia="Times New Roman" w:hAnsi="Avenir Book" w:cs="Arial"/>
          <w:color w:val="222222"/>
        </w:rPr>
        <w:t>f a donation is not included in the first phase, it will in the second.</w:t>
      </w:r>
    </w:p>
    <w:p w14:paraId="4BFEB593" w14:textId="77777777" w:rsidR="00451500" w:rsidRPr="00302657" w:rsidRDefault="00451500" w:rsidP="00451500">
      <w:pPr>
        <w:spacing w:after="0"/>
        <w:rPr>
          <w:rFonts w:ascii="Avenir Book" w:hAnsi="Avenir Book"/>
          <w:b/>
          <w:bCs/>
          <w:sz w:val="10"/>
          <w:szCs w:val="10"/>
        </w:rPr>
      </w:pPr>
    </w:p>
    <w:p w14:paraId="29350F73" w14:textId="2F1FBE1E" w:rsidR="00451500" w:rsidRPr="00451500" w:rsidRDefault="00451500" w:rsidP="00451500">
      <w:pPr>
        <w:pStyle w:val="ListParagraph"/>
        <w:numPr>
          <w:ilvl w:val="0"/>
          <w:numId w:val="24"/>
        </w:numPr>
        <w:rPr>
          <w:rFonts w:ascii="Avenir Book" w:hAnsi="Avenir Book"/>
          <w:b/>
          <w:bCs/>
          <w:sz w:val="28"/>
          <w:szCs w:val="28"/>
        </w:rPr>
      </w:pP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Due </w:t>
      </w:r>
      <w:r w:rsid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D</w:t>
      </w: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ate for </w:t>
      </w:r>
      <w:r w:rsid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D</w:t>
      </w: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onations</w:t>
      </w:r>
      <w:r w:rsidRPr="00451500">
        <w:rPr>
          <w:rFonts w:ascii="Avenir Book" w:eastAsia="Times New Roman" w:hAnsi="Avenir Book" w:cs="Arial"/>
          <w:i/>
          <w:iCs/>
          <w:color w:val="222222"/>
          <w:sz w:val="28"/>
          <w:szCs w:val="28"/>
        </w:rPr>
        <w:t>:</w:t>
      </w:r>
      <w:r w:rsidRPr="00451500">
        <w:rPr>
          <w:rFonts w:ascii="Avenir Book" w:eastAsia="Times New Roman" w:hAnsi="Avenir Book" w:cs="Arial"/>
          <w:color w:val="222222"/>
          <w:sz w:val="28"/>
          <w:szCs w:val="28"/>
        </w:rPr>
        <w:t xml:space="preserve"> Monday, October 12</w:t>
      </w:r>
    </w:p>
    <w:p w14:paraId="739E6E3D" w14:textId="78D0AFA6" w:rsidR="00451500" w:rsidRPr="00451500" w:rsidRDefault="00451500" w:rsidP="00451500">
      <w:pPr>
        <w:pStyle w:val="ListParagraph"/>
        <w:numPr>
          <w:ilvl w:val="0"/>
          <w:numId w:val="24"/>
        </w:numPr>
        <w:shd w:val="clear" w:color="auto" w:fill="FFFFFF"/>
        <w:spacing w:line="240" w:lineRule="auto"/>
        <w:rPr>
          <w:rFonts w:ascii="Avenir Book" w:eastAsia="Times New Roman" w:hAnsi="Avenir Book" w:cs="Arial"/>
          <w:color w:val="222222"/>
          <w:sz w:val="28"/>
          <w:szCs w:val="28"/>
        </w:rPr>
      </w:pP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Phase 1 </w:t>
      </w:r>
      <w:r w:rsidR="00302657"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O</w:t>
      </w: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pens for</w:t>
      </w:r>
      <w:r w:rsidR="00302657"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 B</w:t>
      </w: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idding</w:t>
      </w:r>
      <w:r w:rsidRPr="00451500">
        <w:rPr>
          <w:rFonts w:ascii="Avenir Book" w:eastAsia="Times New Roman" w:hAnsi="Avenir Book" w:cs="Arial"/>
          <w:i/>
          <w:iCs/>
          <w:color w:val="222222"/>
          <w:sz w:val="28"/>
          <w:szCs w:val="28"/>
        </w:rPr>
        <w:t>:</w:t>
      </w:r>
      <w:r w:rsidRPr="00451500">
        <w:rPr>
          <w:rFonts w:ascii="Avenir Book" w:eastAsia="Times New Roman" w:hAnsi="Avenir Book" w:cs="Arial"/>
          <w:color w:val="222222"/>
          <w:sz w:val="28"/>
          <w:szCs w:val="28"/>
        </w:rPr>
        <w:t xml:space="preserve"> Thursday, October 15</w:t>
      </w:r>
    </w:p>
    <w:p w14:paraId="1FF81498" w14:textId="77777777" w:rsidR="00451500" w:rsidRPr="00451500" w:rsidRDefault="00451500" w:rsidP="00302657">
      <w:pPr>
        <w:shd w:val="clear" w:color="auto" w:fill="FFFFFF"/>
        <w:spacing w:after="0" w:line="240" w:lineRule="auto"/>
        <w:ind w:left="720"/>
        <w:rPr>
          <w:rFonts w:ascii="Avenir Book" w:eastAsia="Times New Roman" w:hAnsi="Avenir Book" w:cs="Arial"/>
          <w:color w:val="222222"/>
        </w:rPr>
      </w:pPr>
    </w:p>
    <w:p w14:paraId="3EEB5AFE" w14:textId="562F3CBF" w:rsidR="00302657" w:rsidRPr="00CE64A3" w:rsidRDefault="00302657" w:rsidP="00302657">
      <w:pPr>
        <w:spacing w:after="0"/>
        <w:rPr>
          <w:rFonts w:ascii="Arial Black" w:hAnsi="Arial Black"/>
          <w:b/>
          <w:bCs/>
          <w:color w:val="3C440F"/>
          <w:u w:val="single"/>
        </w:rPr>
      </w:pPr>
      <w:r w:rsidRPr="00CE64A3">
        <w:rPr>
          <w:rFonts w:ascii="Arial Black" w:eastAsia="Times New Roman" w:hAnsi="Arial Black" w:cs="Arial"/>
          <w:b/>
          <w:bCs/>
          <w:color w:val="3C440F"/>
          <w:u w:val="single"/>
        </w:rPr>
        <w:t>Phase 2</w:t>
      </w:r>
    </w:p>
    <w:p w14:paraId="6C4D0F4F" w14:textId="2A21A579" w:rsidR="00451500" w:rsidRDefault="00302657" w:rsidP="00302657">
      <w:pPr>
        <w:shd w:val="clear" w:color="auto" w:fill="FFFFFF"/>
        <w:spacing w:after="0" w:line="240" w:lineRule="auto"/>
        <w:rPr>
          <w:rFonts w:ascii="Avenir Book" w:eastAsia="Times New Roman" w:hAnsi="Avenir Book" w:cs="Arial"/>
          <w:color w:val="222222"/>
        </w:rPr>
      </w:pPr>
      <w:r>
        <w:rPr>
          <w:rFonts w:ascii="Avenir Book" w:eastAsia="Times New Roman" w:hAnsi="Avenir Book" w:cs="Arial"/>
          <w:color w:val="222222"/>
        </w:rPr>
        <w:t>Includes a</w:t>
      </w:r>
      <w:r w:rsidR="00451500" w:rsidRPr="00451500">
        <w:rPr>
          <w:rFonts w:ascii="Avenir Book" w:eastAsia="Times New Roman" w:hAnsi="Avenir Book" w:cs="Arial"/>
          <w:color w:val="222222"/>
        </w:rPr>
        <w:t>ll other items donated prior to the conference</w:t>
      </w:r>
      <w:r>
        <w:rPr>
          <w:rFonts w:ascii="Avenir Book" w:eastAsia="Times New Roman" w:hAnsi="Avenir Book" w:cs="Arial"/>
          <w:color w:val="222222"/>
        </w:rPr>
        <w:t>.</w:t>
      </w:r>
    </w:p>
    <w:p w14:paraId="6E01AA73" w14:textId="77777777" w:rsidR="00302657" w:rsidRPr="00302657" w:rsidRDefault="00302657" w:rsidP="00302657">
      <w:pPr>
        <w:shd w:val="clear" w:color="auto" w:fill="FFFFFF"/>
        <w:spacing w:after="0" w:line="240" w:lineRule="auto"/>
        <w:rPr>
          <w:rFonts w:ascii="Avenir Book" w:eastAsia="Times New Roman" w:hAnsi="Avenir Book" w:cs="Arial"/>
          <w:color w:val="222222"/>
          <w:sz w:val="10"/>
          <w:szCs w:val="10"/>
        </w:rPr>
      </w:pPr>
    </w:p>
    <w:p w14:paraId="635147CD" w14:textId="73BD53D8" w:rsidR="00451500" w:rsidRPr="00302657" w:rsidRDefault="00451500" w:rsidP="00302657">
      <w:pPr>
        <w:pStyle w:val="ListParagraph"/>
        <w:numPr>
          <w:ilvl w:val="0"/>
          <w:numId w:val="25"/>
        </w:numPr>
        <w:shd w:val="clear" w:color="auto" w:fill="FFFFFF"/>
        <w:spacing w:line="240" w:lineRule="auto"/>
        <w:rPr>
          <w:rFonts w:ascii="Avenir Book" w:eastAsia="Times New Roman" w:hAnsi="Avenir Book" w:cs="Arial"/>
          <w:color w:val="222222"/>
          <w:sz w:val="28"/>
          <w:szCs w:val="28"/>
        </w:rPr>
      </w:pP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Due </w:t>
      </w:r>
      <w:r w:rsidR="00302657"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D</w:t>
      </w: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ate for </w:t>
      </w:r>
      <w:r w:rsidR="00302657"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D</w:t>
      </w: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onations</w:t>
      </w:r>
      <w:r w:rsidRPr="00302657">
        <w:rPr>
          <w:rFonts w:ascii="Avenir Book" w:eastAsia="Times New Roman" w:hAnsi="Avenir Book" w:cs="Arial"/>
          <w:i/>
          <w:iCs/>
          <w:color w:val="222222"/>
          <w:sz w:val="28"/>
          <w:szCs w:val="28"/>
        </w:rPr>
        <w:t>:</w:t>
      </w:r>
      <w:r w:rsidRPr="00302657">
        <w:rPr>
          <w:rFonts w:ascii="Avenir Book" w:eastAsia="Times New Roman" w:hAnsi="Avenir Book" w:cs="Arial"/>
          <w:color w:val="222222"/>
          <w:sz w:val="28"/>
          <w:szCs w:val="28"/>
        </w:rPr>
        <w:t xml:space="preserve"> Monday, October 26 </w:t>
      </w:r>
    </w:p>
    <w:p w14:paraId="403C7849" w14:textId="6E785279" w:rsidR="00451500" w:rsidRPr="00302657" w:rsidRDefault="00451500" w:rsidP="00302657">
      <w:pPr>
        <w:pStyle w:val="ListParagraph"/>
        <w:numPr>
          <w:ilvl w:val="0"/>
          <w:numId w:val="25"/>
        </w:numPr>
        <w:shd w:val="clear" w:color="auto" w:fill="FFFFFF"/>
        <w:spacing w:line="240" w:lineRule="auto"/>
        <w:rPr>
          <w:rFonts w:ascii="Avenir Book" w:eastAsia="Times New Roman" w:hAnsi="Avenir Book" w:cs="Arial"/>
          <w:color w:val="222222"/>
          <w:sz w:val="28"/>
          <w:szCs w:val="28"/>
        </w:rPr>
      </w:pP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Phase 2 </w:t>
      </w:r>
      <w:r w:rsidR="00302657"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O</w:t>
      </w: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pens for </w:t>
      </w:r>
      <w:r w:rsidR="00302657"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B</w:t>
      </w:r>
      <w:r w:rsidRPr="00302657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idding</w:t>
      </w:r>
      <w:r w:rsidRPr="00302657">
        <w:rPr>
          <w:rFonts w:ascii="Avenir Book" w:eastAsia="Times New Roman" w:hAnsi="Avenir Book" w:cs="Arial"/>
          <w:i/>
          <w:iCs/>
          <w:color w:val="222222"/>
          <w:sz w:val="28"/>
          <w:szCs w:val="28"/>
        </w:rPr>
        <w:t>:</w:t>
      </w:r>
      <w:r w:rsidRPr="00302657">
        <w:rPr>
          <w:rFonts w:ascii="Avenir Book" w:eastAsia="Times New Roman" w:hAnsi="Avenir Book" w:cs="Arial"/>
          <w:color w:val="222222"/>
          <w:sz w:val="28"/>
          <w:szCs w:val="28"/>
        </w:rPr>
        <w:t xml:space="preserve"> Thursday, October 29 </w:t>
      </w:r>
    </w:p>
    <w:p w14:paraId="143507EF" w14:textId="77777777" w:rsidR="00302657" w:rsidRDefault="00302657" w:rsidP="00302657">
      <w:pPr>
        <w:shd w:val="clear" w:color="auto" w:fill="FFFFFF"/>
        <w:spacing w:after="0" w:line="240" w:lineRule="auto"/>
        <w:rPr>
          <w:rFonts w:ascii="Avenir Book" w:eastAsia="Times New Roman" w:hAnsi="Avenir Book" w:cs="Arial"/>
          <w:b/>
          <w:bCs/>
          <w:color w:val="222222"/>
        </w:rPr>
      </w:pPr>
    </w:p>
    <w:p w14:paraId="17D2C954" w14:textId="4D2A5AA5" w:rsidR="00451500" w:rsidRPr="00CE64A3" w:rsidRDefault="00302657" w:rsidP="00302657">
      <w:pPr>
        <w:spacing w:after="0"/>
        <w:rPr>
          <w:rFonts w:ascii="Arial Black" w:hAnsi="Arial Black"/>
          <w:b/>
          <w:bCs/>
          <w:color w:val="3C440F"/>
          <w:u w:val="single"/>
        </w:rPr>
      </w:pPr>
      <w:r w:rsidRPr="00CE64A3">
        <w:rPr>
          <w:rFonts w:ascii="Arial Black" w:eastAsia="Times New Roman" w:hAnsi="Arial Black" w:cs="Arial"/>
          <w:b/>
          <w:bCs/>
          <w:color w:val="3C440F"/>
          <w:u w:val="single"/>
        </w:rPr>
        <w:t>Phase 3</w:t>
      </w:r>
    </w:p>
    <w:p w14:paraId="0C82573D" w14:textId="5CB16169" w:rsidR="00451500" w:rsidRDefault="0066159A" w:rsidP="00302657">
      <w:pPr>
        <w:shd w:val="clear" w:color="auto" w:fill="FFFFFF"/>
        <w:spacing w:after="0" w:line="240" w:lineRule="auto"/>
        <w:rPr>
          <w:rFonts w:ascii="Avenir Book" w:eastAsia="Times New Roman" w:hAnsi="Avenir Book" w:cs="Arial"/>
          <w:color w:val="222222"/>
        </w:rPr>
      </w:pPr>
      <w:r>
        <w:rPr>
          <w:rFonts w:ascii="Avenir Book" w:eastAsia="Times New Roman" w:hAnsi="Avenir Book" w:cs="Arial"/>
          <w:color w:val="222222"/>
        </w:rPr>
        <w:t>Includes i</w:t>
      </w:r>
      <w:r w:rsidR="00451500" w:rsidRPr="00451500">
        <w:rPr>
          <w:rFonts w:ascii="Avenir Book" w:eastAsia="Times New Roman" w:hAnsi="Avenir Book" w:cs="Arial"/>
          <w:color w:val="222222"/>
        </w:rPr>
        <w:t>tems that weren’t donated by the Phase 2 deadline and are brought</w:t>
      </w:r>
      <w:r>
        <w:rPr>
          <w:rFonts w:ascii="Avenir Book" w:eastAsia="Times New Roman" w:hAnsi="Avenir Book" w:cs="Arial"/>
          <w:color w:val="222222"/>
        </w:rPr>
        <w:t xml:space="preserve"> onsite</w:t>
      </w:r>
      <w:r w:rsidR="00451500" w:rsidRPr="00451500">
        <w:rPr>
          <w:rFonts w:ascii="Avenir Book" w:eastAsia="Times New Roman" w:hAnsi="Avenir Book" w:cs="Arial"/>
          <w:color w:val="222222"/>
        </w:rPr>
        <w:t xml:space="preserve"> to the conference. </w:t>
      </w:r>
      <w:r>
        <w:rPr>
          <w:rFonts w:ascii="Avenir Book" w:eastAsia="Times New Roman" w:hAnsi="Avenir Book" w:cs="Arial"/>
          <w:color w:val="222222"/>
        </w:rPr>
        <w:t xml:space="preserve">Note: </w:t>
      </w:r>
      <w:r w:rsidR="00451500" w:rsidRPr="00451500">
        <w:rPr>
          <w:rFonts w:ascii="Avenir Book" w:eastAsia="Times New Roman" w:hAnsi="Avenir Book" w:cs="Arial"/>
          <w:color w:val="222222"/>
        </w:rPr>
        <w:t>Please arrive at the conference with a completed Donation Form.</w:t>
      </w:r>
    </w:p>
    <w:p w14:paraId="08F6F5D8" w14:textId="77777777" w:rsidR="0066159A" w:rsidRPr="0066159A" w:rsidRDefault="0066159A" w:rsidP="00302657">
      <w:pPr>
        <w:shd w:val="clear" w:color="auto" w:fill="FFFFFF"/>
        <w:spacing w:after="0" w:line="240" w:lineRule="auto"/>
        <w:rPr>
          <w:rFonts w:ascii="Avenir Book" w:eastAsia="Times New Roman" w:hAnsi="Avenir Book" w:cs="Arial"/>
          <w:color w:val="222222"/>
          <w:sz w:val="10"/>
          <w:szCs w:val="10"/>
        </w:rPr>
      </w:pPr>
    </w:p>
    <w:p w14:paraId="7F5969B7" w14:textId="18F98ACA" w:rsidR="00451500" w:rsidRPr="0066159A" w:rsidRDefault="00451500" w:rsidP="0066159A">
      <w:pPr>
        <w:pStyle w:val="ListParagraph"/>
        <w:numPr>
          <w:ilvl w:val="0"/>
          <w:numId w:val="26"/>
        </w:numPr>
        <w:shd w:val="clear" w:color="auto" w:fill="FFFFFF"/>
        <w:spacing w:line="240" w:lineRule="auto"/>
        <w:rPr>
          <w:rFonts w:ascii="Avenir Book" w:eastAsia="Times New Roman" w:hAnsi="Avenir Book" w:cs="Arial"/>
          <w:color w:val="222222"/>
          <w:sz w:val="28"/>
          <w:szCs w:val="28"/>
        </w:rPr>
      </w:pPr>
      <w:r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Due </w:t>
      </w:r>
      <w:r w:rsidR="0066159A"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D</w:t>
      </w:r>
      <w:r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ate for </w:t>
      </w:r>
      <w:r w:rsidR="0066159A"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D</w:t>
      </w:r>
      <w:r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onations</w:t>
      </w:r>
      <w:r w:rsidRPr="0066159A">
        <w:rPr>
          <w:rFonts w:ascii="Avenir Book" w:eastAsia="Times New Roman" w:hAnsi="Avenir Book" w:cs="Arial"/>
          <w:i/>
          <w:iCs/>
          <w:color w:val="222222"/>
          <w:sz w:val="28"/>
          <w:szCs w:val="28"/>
        </w:rPr>
        <w:t>:</w:t>
      </w:r>
      <w:r w:rsidRPr="0066159A">
        <w:rPr>
          <w:rFonts w:ascii="Avenir Book" w:eastAsia="Times New Roman" w:hAnsi="Avenir Book" w:cs="Arial"/>
          <w:color w:val="222222"/>
          <w:sz w:val="28"/>
          <w:szCs w:val="28"/>
        </w:rPr>
        <w:t xml:space="preserve"> Wednesday, November 11</w:t>
      </w:r>
    </w:p>
    <w:p w14:paraId="24399847" w14:textId="7AD6D9E0" w:rsidR="00451500" w:rsidRPr="0066159A" w:rsidRDefault="00451500" w:rsidP="0066159A">
      <w:pPr>
        <w:pStyle w:val="ListParagraph"/>
        <w:numPr>
          <w:ilvl w:val="0"/>
          <w:numId w:val="26"/>
        </w:numPr>
        <w:shd w:val="clear" w:color="auto" w:fill="FFFFFF"/>
        <w:spacing w:line="240" w:lineRule="auto"/>
        <w:rPr>
          <w:rFonts w:ascii="Avenir Book" w:eastAsia="Times New Roman" w:hAnsi="Avenir Book" w:cs="Arial"/>
          <w:color w:val="222222"/>
          <w:sz w:val="28"/>
          <w:szCs w:val="28"/>
        </w:rPr>
      </w:pPr>
      <w:r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Phase 3 </w:t>
      </w:r>
      <w:r w:rsidR="0066159A"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O</w:t>
      </w:r>
      <w:r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 xml:space="preserve">pens for </w:t>
      </w:r>
      <w:r w:rsidR="0066159A"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B</w:t>
      </w:r>
      <w:r w:rsidRPr="0066159A">
        <w:rPr>
          <w:rFonts w:ascii="Avenir Book" w:eastAsia="Times New Roman" w:hAnsi="Avenir Book" w:cs="Arial"/>
          <w:b/>
          <w:bCs/>
          <w:i/>
          <w:iCs/>
          <w:color w:val="222222"/>
          <w:sz w:val="28"/>
          <w:szCs w:val="28"/>
        </w:rPr>
        <w:t>idding</w:t>
      </w:r>
      <w:r w:rsidRPr="0066159A">
        <w:rPr>
          <w:rFonts w:ascii="Avenir Book" w:eastAsia="Times New Roman" w:hAnsi="Avenir Book" w:cs="Arial"/>
          <w:i/>
          <w:iCs/>
          <w:color w:val="222222"/>
          <w:sz w:val="28"/>
          <w:szCs w:val="28"/>
        </w:rPr>
        <w:t>:</w:t>
      </w:r>
      <w:r w:rsidRPr="0066159A">
        <w:rPr>
          <w:rFonts w:ascii="Avenir Book" w:eastAsia="Times New Roman" w:hAnsi="Avenir Book" w:cs="Arial"/>
          <w:color w:val="222222"/>
          <w:sz w:val="28"/>
          <w:szCs w:val="28"/>
        </w:rPr>
        <w:t xml:space="preserve"> Thursday, November 12</w:t>
      </w:r>
    </w:p>
    <w:p w14:paraId="5093ACF1" w14:textId="77777777" w:rsidR="00451500" w:rsidRDefault="00451500" w:rsidP="00451500"/>
    <w:p w14:paraId="269956D9" w14:textId="77777777" w:rsidR="00CE64A3" w:rsidRDefault="00CE64A3" w:rsidP="00451500">
      <w:pPr>
        <w:shd w:val="clear" w:color="auto" w:fill="FFFFFF"/>
        <w:spacing w:line="240" w:lineRule="auto"/>
        <w:rPr>
          <w:rFonts w:ascii="Arial Black" w:eastAsia="Times New Roman" w:hAnsi="Arial Black" w:cs="Arial"/>
          <w:b/>
          <w:bCs/>
          <w:color w:val="222222"/>
          <w:u w:val="single"/>
        </w:rPr>
      </w:pPr>
    </w:p>
    <w:p w14:paraId="183AA8FD" w14:textId="77777777" w:rsidR="00B31B53" w:rsidRDefault="00B31B53" w:rsidP="00451500">
      <w:pPr>
        <w:shd w:val="clear" w:color="auto" w:fill="FFFFFF"/>
        <w:spacing w:line="240" w:lineRule="auto"/>
        <w:rPr>
          <w:rFonts w:ascii="Arial Black" w:eastAsia="Times New Roman" w:hAnsi="Arial Black" w:cs="Arial"/>
          <w:b/>
          <w:bCs/>
          <w:color w:val="3C440F"/>
          <w:u w:val="single"/>
        </w:rPr>
      </w:pPr>
    </w:p>
    <w:p w14:paraId="4C5E6886" w14:textId="0BB41FF5" w:rsidR="00451500" w:rsidRPr="00CE64A3" w:rsidRDefault="00451500" w:rsidP="00451500">
      <w:pPr>
        <w:shd w:val="clear" w:color="auto" w:fill="FFFFFF"/>
        <w:spacing w:line="240" w:lineRule="auto"/>
        <w:rPr>
          <w:rFonts w:ascii="Arial Black" w:eastAsia="Times New Roman" w:hAnsi="Arial Black" w:cs="Arial"/>
          <w:b/>
          <w:bCs/>
          <w:color w:val="3C440F"/>
          <w:u w:val="single"/>
        </w:rPr>
      </w:pPr>
      <w:r w:rsidRPr="00CE64A3">
        <w:rPr>
          <w:rFonts w:ascii="Arial Black" w:eastAsia="Times New Roman" w:hAnsi="Arial Black" w:cs="Arial"/>
          <w:b/>
          <w:bCs/>
          <w:color w:val="3C440F"/>
          <w:u w:val="single"/>
        </w:rPr>
        <w:t>Important Additional Information</w:t>
      </w:r>
    </w:p>
    <w:p w14:paraId="5CDCC7C0" w14:textId="07E5314A" w:rsidR="00451500" w:rsidRPr="0066159A" w:rsidRDefault="0066159A" w:rsidP="00451500">
      <w:pPr>
        <w:pStyle w:val="ListParagraph"/>
        <w:numPr>
          <w:ilvl w:val="0"/>
          <w:numId w:val="23"/>
        </w:numPr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>I</w:t>
      </w:r>
      <w:r w:rsidR="00451500" w:rsidRPr="0066159A">
        <w:rPr>
          <w:rFonts w:ascii="Avenir Book" w:hAnsi="Avenir Book"/>
          <w:sz w:val="28"/>
          <w:szCs w:val="28"/>
        </w:rPr>
        <w:t xml:space="preserve">f your donation requires a </w:t>
      </w:r>
      <w:r>
        <w:rPr>
          <w:rFonts w:ascii="Avenir Book" w:hAnsi="Avenir Book"/>
          <w:sz w:val="28"/>
          <w:szCs w:val="28"/>
        </w:rPr>
        <w:t xml:space="preserve">physical </w:t>
      </w:r>
      <w:r w:rsidR="00451500" w:rsidRPr="0066159A">
        <w:rPr>
          <w:rFonts w:ascii="Avenir Book" w:hAnsi="Avenir Book"/>
          <w:sz w:val="28"/>
          <w:szCs w:val="28"/>
        </w:rPr>
        <w:t>certificate</w:t>
      </w:r>
      <w:r>
        <w:rPr>
          <w:rFonts w:ascii="Avenir Book" w:hAnsi="Avenir Book"/>
          <w:sz w:val="28"/>
          <w:szCs w:val="28"/>
        </w:rPr>
        <w:t xml:space="preserve"> (or is a gift certificate)</w:t>
      </w:r>
      <w:r w:rsidR="00451500" w:rsidRPr="0066159A">
        <w:rPr>
          <w:rFonts w:ascii="Avenir Book" w:hAnsi="Avenir Book"/>
          <w:sz w:val="28"/>
          <w:szCs w:val="28"/>
        </w:rPr>
        <w:t xml:space="preserve"> for the winning bidder to redeem the item</w:t>
      </w:r>
      <w:r>
        <w:rPr>
          <w:rFonts w:ascii="Avenir Book" w:hAnsi="Avenir Book"/>
          <w:sz w:val="28"/>
          <w:szCs w:val="28"/>
        </w:rPr>
        <w:t xml:space="preserve"> (</w:t>
      </w:r>
      <w:r w:rsidR="00451500" w:rsidRPr="0066159A">
        <w:rPr>
          <w:rFonts w:ascii="Avenir Book" w:hAnsi="Avenir Book"/>
          <w:sz w:val="28"/>
          <w:szCs w:val="28"/>
        </w:rPr>
        <w:t>such as for a hotel stay, boat rental, etc.</w:t>
      </w:r>
      <w:r>
        <w:rPr>
          <w:rFonts w:ascii="Avenir Book" w:hAnsi="Avenir Book"/>
          <w:sz w:val="28"/>
          <w:szCs w:val="28"/>
        </w:rPr>
        <w:t>)</w:t>
      </w:r>
      <w:r w:rsidR="00451500" w:rsidRPr="0066159A">
        <w:rPr>
          <w:rFonts w:ascii="Avenir Book" w:hAnsi="Avenir Book"/>
          <w:sz w:val="28"/>
          <w:szCs w:val="28"/>
        </w:rPr>
        <w:t xml:space="preserve"> please be sure to send all applicable certificates when you send </w:t>
      </w:r>
      <w:r>
        <w:rPr>
          <w:rFonts w:ascii="Avenir Book" w:hAnsi="Avenir Book"/>
          <w:sz w:val="28"/>
          <w:szCs w:val="28"/>
        </w:rPr>
        <w:t>your completed Donation</w:t>
      </w:r>
      <w:r w:rsidR="00451500" w:rsidRPr="0066159A">
        <w:rPr>
          <w:rFonts w:ascii="Avenir Book" w:hAnsi="Avenir Book"/>
          <w:sz w:val="28"/>
          <w:szCs w:val="28"/>
        </w:rPr>
        <w:t xml:space="preserve"> </w:t>
      </w:r>
      <w:r>
        <w:rPr>
          <w:rFonts w:ascii="Avenir Book" w:hAnsi="Avenir Book"/>
          <w:sz w:val="28"/>
          <w:szCs w:val="28"/>
        </w:rPr>
        <w:t>F</w:t>
      </w:r>
      <w:r w:rsidR="00451500" w:rsidRPr="0066159A">
        <w:rPr>
          <w:rFonts w:ascii="Avenir Book" w:hAnsi="Avenir Book"/>
          <w:sz w:val="28"/>
          <w:szCs w:val="28"/>
        </w:rPr>
        <w:t xml:space="preserve">orm. The certificate should </w:t>
      </w:r>
      <w:r w:rsidR="00C55EBC">
        <w:rPr>
          <w:rFonts w:ascii="Avenir Book" w:hAnsi="Avenir Book"/>
          <w:sz w:val="28"/>
          <w:szCs w:val="28"/>
        </w:rPr>
        <w:t xml:space="preserve">include </w:t>
      </w:r>
      <w:r w:rsidR="00451500" w:rsidRPr="0066159A">
        <w:rPr>
          <w:rFonts w:ascii="Avenir Book" w:hAnsi="Avenir Book"/>
          <w:sz w:val="28"/>
          <w:szCs w:val="28"/>
        </w:rPr>
        <w:t>a basic description of the item, any terms and conditions that apply and applicable contact information.</w:t>
      </w:r>
    </w:p>
    <w:p w14:paraId="1CE8003F" w14:textId="77777777" w:rsidR="00451500" w:rsidRPr="0066159A" w:rsidRDefault="00451500" w:rsidP="00451500">
      <w:pPr>
        <w:pStyle w:val="ListParagraph"/>
        <w:numPr>
          <w:ilvl w:val="0"/>
          <w:numId w:val="23"/>
        </w:numPr>
        <w:rPr>
          <w:rFonts w:ascii="Avenir Book" w:hAnsi="Avenir Book"/>
          <w:sz w:val="28"/>
          <w:szCs w:val="28"/>
        </w:rPr>
      </w:pPr>
      <w:r w:rsidRPr="0066159A">
        <w:rPr>
          <w:rFonts w:ascii="Avenir Book" w:hAnsi="Avenir Book"/>
          <w:sz w:val="28"/>
          <w:szCs w:val="28"/>
        </w:rPr>
        <w:t>For physical items such as a gift basket, art, liquor, etc. that you donated prior to the conference and plan to deliver at the conference, please include a photo of the item with the Donation Form so your item can be included on the mobile bidding app prior to the conference.</w:t>
      </w:r>
    </w:p>
    <w:p w14:paraId="0B5E2F28" w14:textId="77777777" w:rsidR="00451500" w:rsidRPr="0066159A" w:rsidRDefault="00451500" w:rsidP="00451500">
      <w:pPr>
        <w:pStyle w:val="ListParagraph"/>
        <w:numPr>
          <w:ilvl w:val="0"/>
          <w:numId w:val="23"/>
        </w:numPr>
        <w:rPr>
          <w:rFonts w:ascii="Avenir Book" w:hAnsi="Avenir Book"/>
          <w:sz w:val="28"/>
          <w:szCs w:val="28"/>
        </w:rPr>
      </w:pPr>
      <w:r w:rsidRPr="0066159A">
        <w:rPr>
          <w:rFonts w:ascii="Avenir Book" w:hAnsi="Avenir Book"/>
          <w:sz w:val="28"/>
          <w:szCs w:val="28"/>
        </w:rPr>
        <w:t xml:space="preserve">We will be obtaining a temporary liquor license and will provide the license number to those donating liquor as soon as it is granted. </w:t>
      </w:r>
    </w:p>
    <w:p w14:paraId="3A7252EB" w14:textId="77777777" w:rsidR="0066159A" w:rsidRDefault="00451500" w:rsidP="00451500">
      <w:pPr>
        <w:pStyle w:val="ListParagraph"/>
        <w:numPr>
          <w:ilvl w:val="0"/>
          <w:numId w:val="23"/>
        </w:numPr>
        <w:rPr>
          <w:rFonts w:ascii="Avenir Book" w:hAnsi="Avenir Book"/>
          <w:sz w:val="28"/>
          <w:szCs w:val="28"/>
        </w:rPr>
      </w:pPr>
      <w:r w:rsidRPr="0066159A">
        <w:rPr>
          <w:rFonts w:ascii="Avenir Book" w:hAnsi="Avenir Book"/>
          <w:sz w:val="28"/>
          <w:szCs w:val="28"/>
        </w:rPr>
        <w:t xml:space="preserve">If you’d like to participate but don’t have an item to donate or the time to shop, just make a monetary donation and we’ll purchase an item for you! </w:t>
      </w:r>
    </w:p>
    <w:p w14:paraId="3D965326" w14:textId="77B42092" w:rsidR="00451500" w:rsidRPr="0066159A" w:rsidRDefault="0066159A" w:rsidP="00451500">
      <w:pPr>
        <w:pStyle w:val="ListParagraph"/>
        <w:numPr>
          <w:ilvl w:val="0"/>
          <w:numId w:val="23"/>
        </w:numPr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 xml:space="preserve">Send completed forms to and direct all questions to </w:t>
      </w:r>
      <w:r w:rsidR="00451500" w:rsidRPr="0066159A">
        <w:rPr>
          <w:rFonts w:ascii="Avenir Book" w:hAnsi="Avenir Book"/>
          <w:sz w:val="28"/>
          <w:szCs w:val="28"/>
        </w:rPr>
        <w:t>Katherine Bowman</w:t>
      </w:r>
      <w:r>
        <w:rPr>
          <w:rFonts w:ascii="Avenir Book" w:hAnsi="Avenir Book"/>
          <w:sz w:val="28"/>
          <w:szCs w:val="28"/>
        </w:rPr>
        <w:t xml:space="preserve"> at Katherine.bowman@ktia.com.</w:t>
      </w:r>
    </w:p>
    <w:p w14:paraId="44E20FFF" w14:textId="77777777" w:rsidR="00451500" w:rsidRDefault="00451500"/>
    <w:p w14:paraId="3E295F25" w14:textId="77777777" w:rsidR="00451500" w:rsidRDefault="00451500"/>
    <w:p w14:paraId="7AF8C77E" w14:textId="77777777" w:rsidR="0066159A" w:rsidRDefault="0066159A"/>
    <w:p w14:paraId="7053D279" w14:textId="77777777" w:rsidR="00F34EE3" w:rsidRDefault="00F34EE3"/>
    <w:p w14:paraId="1EC48ABC" w14:textId="77777777" w:rsidR="00F34EE3" w:rsidRDefault="00F34EE3"/>
    <w:p w14:paraId="6DF17F85" w14:textId="16F07BA6" w:rsidR="00F34EE3" w:rsidRPr="00CE64A3" w:rsidRDefault="00F34EE3" w:rsidP="00F34EE3">
      <w:pPr>
        <w:jc w:val="center"/>
        <w:rPr>
          <w:rFonts w:ascii="Arial Black" w:hAnsi="Arial Black"/>
          <w:b/>
          <w:bCs/>
          <w:color w:val="3C440F"/>
          <w:sz w:val="40"/>
          <w:szCs w:val="40"/>
        </w:rPr>
      </w:pPr>
      <w:r w:rsidRPr="00CE64A3">
        <w:rPr>
          <w:rFonts w:ascii="Arial Black" w:hAnsi="Arial Black"/>
          <w:b/>
          <w:bCs/>
          <w:color w:val="3C440F"/>
          <w:sz w:val="40"/>
          <w:szCs w:val="40"/>
        </w:rPr>
        <w:lastRenderedPageBreak/>
        <w:t>2026 DONATION FORM</w:t>
      </w:r>
    </w:p>
    <w:tbl>
      <w:tblPr>
        <w:tblStyle w:val="TableGrid"/>
        <w:tblW w:w="91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688"/>
        <w:gridCol w:w="7243"/>
        <w:gridCol w:w="7921"/>
      </w:tblGrid>
      <w:tr w:rsidR="00C9238F" w:rsidRPr="00C9238F" w14:paraId="52069F17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425FD378" w14:textId="1A8DC63A" w:rsidR="00C9238F" w:rsidRPr="002F5CEB" w:rsidRDefault="002F5CEB" w:rsidP="00576892">
            <w:pPr>
              <w:spacing w:before="240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2F5CEB">
              <w:rPr>
                <w:rFonts w:ascii="Avenir Book" w:hAnsi="Avenir Book"/>
                <w:b/>
                <w:bCs/>
                <w:sz w:val="20"/>
                <w:szCs w:val="20"/>
              </w:rPr>
              <w:t>ITEM DESCRIPTION</w:t>
            </w: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71407CF4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5216DBCB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63121855" w14:textId="73C0085A" w:rsidR="00C9238F" w:rsidRPr="00C9238F" w:rsidRDefault="00C9238F" w:rsidP="00576892">
            <w:pPr>
              <w:spacing w:before="240"/>
            </w:pP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483C730F" w14:textId="77777777" w:rsidR="00C9238F" w:rsidRPr="00C9238F" w:rsidRDefault="00C9238F" w:rsidP="00576892">
            <w:pPr>
              <w:spacing w:before="240"/>
            </w:pPr>
          </w:p>
        </w:tc>
      </w:tr>
      <w:tr w:rsidR="002F5CEB" w:rsidRPr="00C9238F" w14:paraId="1DF6813E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0EE05589" w14:textId="77777777" w:rsidR="002F5CEB" w:rsidRPr="00C9238F" w:rsidRDefault="002F5CEB" w:rsidP="00576892">
            <w:pPr>
              <w:spacing w:before="240"/>
            </w:pP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4F3E23F6" w14:textId="77777777" w:rsidR="002F5CEB" w:rsidRPr="00C9238F" w:rsidRDefault="002F5CEB" w:rsidP="00576892">
            <w:pPr>
              <w:spacing w:before="240"/>
            </w:pPr>
          </w:p>
        </w:tc>
      </w:tr>
      <w:tr w:rsidR="00F34EE3" w:rsidRPr="00C9238F" w14:paraId="2D629E94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13955393" w14:textId="77777777" w:rsidR="00F34EE3" w:rsidRPr="00C9238F" w:rsidRDefault="00F34EE3" w:rsidP="00576892">
            <w:pPr>
              <w:spacing w:before="240"/>
            </w:pP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62B3F8F4" w14:textId="77777777" w:rsidR="00F34EE3" w:rsidRPr="00C9238F" w:rsidRDefault="00F34EE3" w:rsidP="00576892">
            <w:pPr>
              <w:spacing w:before="240"/>
            </w:pPr>
          </w:p>
        </w:tc>
      </w:tr>
      <w:tr w:rsidR="00F34EE3" w:rsidRPr="00C9238F" w14:paraId="141EA75D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0E08671F" w14:textId="77777777" w:rsidR="00F34EE3" w:rsidRPr="00C9238F" w:rsidRDefault="00F34EE3" w:rsidP="00576892">
            <w:pPr>
              <w:spacing w:before="240"/>
            </w:pP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7368BCC4" w14:textId="77777777" w:rsidR="00F34EE3" w:rsidRPr="00C9238F" w:rsidRDefault="00F34EE3" w:rsidP="00576892">
            <w:pPr>
              <w:spacing w:before="240"/>
            </w:pPr>
          </w:p>
        </w:tc>
      </w:tr>
      <w:tr w:rsidR="0066159A" w:rsidRPr="00C9238F" w14:paraId="26F3FFA6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1E9D1F34" w14:textId="77777777" w:rsidR="0066159A" w:rsidRPr="00C9238F" w:rsidRDefault="0066159A" w:rsidP="00576892">
            <w:pPr>
              <w:spacing w:before="240"/>
            </w:pP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0CC2C45E" w14:textId="77777777" w:rsidR="0066159A" w:rsidRPr="00C9238F" w:rsidRDefault="0066159A" w:rsidP="00576892">
            <w:pPr>
              <w:spacing w:before="240"/>
            </w:pPr>
          </w:p>
        </w:tc>
      </w:tr>
      <w:tr w:rsidR="002F5CEB" w:rsidRPr="00C9238F" w14:paraId="55F3A62B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21849B07" w14:textId="77777777" w:rsidR="002F5CEB" w:rsidRPr="00C9238F" w:rsidRDefault="002F5CEB" w:rsidP="00576892">
            <w:pPr>
              <w:spacing w:before="240"/>
            </w:pP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773C0E0B" w14:textId="77777777" w:rsidR="002F5CEB" w:rsidRPr="00C9238F" w:rsidRDefault="002F5CEB" w:rsidP="00576892">
            <w:pPr>
              <w:spacing w:before="240"/>
            </w:pPr>
          </w:p>
        </w:tc>
      </w:tr>
      <w:tr w:rsidR="0066159A" w:rsidRPr="00C9238F" w14:paraId="19C8AF29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1CBFC7A2" w14:textId="2BA08F84" w:rsidR="0066159A" w:rsidRPr="002F5CEB" w:rsidRDefault="002F5CEB" w:rsidP="00576892">
            <w:pPr>
              <w:spacing w:before="240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2F5CEB">
              <w:rPr>
                <w:rFonts w:ascii="Avenir Book" w:hAnsi="Avenir Book"/>
                <w:b/>
                <w:bCs/>
                <w:sz w:val="20"/>
                <w:szCs w:val="20"/>
              </w:rPr>
              <w:t>RESTRICTIONS, TERMS OR CONDITIONS</w:t>
            </w:r>
            <w:r>
              <w:rPr>
                <w:rFonts w:ascii="Avenir Book" w:hAnsi="Avenir Book"/>
                <w:b/>
                <w:bCs/>
                <w:sz w:val="20"/>
                <w:szCs w:val="20"/>
              </w:rPr>
              <w:t xml:space="preserve"> (if any)</w:t>
            </w: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045A5DAF" w14:textId="77777777" w:rsidR="0066159A" w:rsidRPr="00C9238F" w:rsidRDefault="0066159A" w:rsidP="00576892">
            <w:pPr>
              <w:spacing w:before="240"/>
            </w:pPr>
          </w:p>
        </w:tc>
      </w:tr>
      <w:tr w:rsidR="002F5CEB" w:rsidRPr="00C9238F" w14:paraId="40161F88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0B249CA8" w14:textId="77777777" w:rsidR="002F5CEB" w:rsidRPr="002F5CEB" w:rsidRDefault="002F5CEB" w:rsidP="00576892">
            <w:pPr>
              <w:spacing w:before="2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169A7F66" w14:textId="77777777" w:rsidR="002F5CEB" w:rsidRPr="00C9238F" w:rsidRDefault="002F5CEB" w:rsidP="00576892">
            <w:pPr>
              <w:spacing w:before="240"/>
            </w:pPr>
          </w:p>
        </w:tc>
      </w:tr>
      <w:tr w:rsidR="002F5CEB" w:rsidRPr="00C9238F" w14:paraId="14C024A0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4432BEB1" w14:textId="17B70A5E" w:rsidR="002F5CEB" w:rsidRPr="002F5CEB" w:rsidRDefault="002F5CEB" w:rsidP="00576892">
            <w:pPr>
              <w:spacing w:before="240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2F5CEB">
              <w:rPr>
                <w:rFonts w:ascii="Avenir Book" w:hAnsi="Avenir Book"/>
                <w:b/>
                <w:bCs/>
                <w:sz w:val="20"/>
                <w:szCs w:val="20"/>
              </w:rPr>
              <w:t>EXPIRATION DATE (</w:t>
            </w:r>
            <w:r w:rsidRPr="002F5CEB">
              <w:rPr>
                <w:rFonts w:ascii="Avenir Book" w:hAnsi="Avenir Book"/>
                <w:b/>
                <w:bCs/>
                <w:i/>
                <w:iCs/>
                <w:sz w:val="20"/>
                <w:szCs w:val="20"/>
              </w:rPr>
              <w:t>if applicable)</w:t>
            </w: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69CA6636" w14:textId="77777777" w:rsidR="002F5CEB" w:rsidRPr="00C9238F" w:rsidRDefault="002F5CEB" w:rsidP="00576892">
            <w:pPr>
              <w:spacing w:before="240"/>
            </w:pPr>
          </w:p>
        </w:tc>
      </w:tr>
      <w:tr w:rsidR="002F5CEB" w:rsidRPr="00C9238F" w14:paraId="2ACB0576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2A49BD08" w14:textId="5243D6FF" w:rsidR="002F5CEB" w:rsidRPr="002F5CEB" w:rsidRDefault="002F5CEB" w:rsidP="00576892">
            <w:pPr>
              <w:spacing w:before="240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2F5CEB">
              <w:rPr>
                <w:rFonts w:ascii="Avenir Book" w:hAnsi="Avenir Book"/>
                <w:b/>
                <w:bCs/>
                <w:sz w:val="20"/>
                <w:szCs w:val="20"/>
              </w:rPr>
              <w:t>RETAIL VALUE</w:t>
            </w:r>
            <w:r w:rsidR="00F34EE3">
              <w:rPr>
                <w:rFonts w:ascii="Avenir Book" w:hAnsi="Avenir Book"/>
                <w:b/>
                <w:bCs/>
                <w:sz w:val="20"/>
                <w:szCs w:val="20"/>
              </w:rPr>
              <w:t xml:space="preserve"> or DONATION AMOUNT</w:t>
            </w: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69E5AA81" w14:textId="77777777" w:rsidR="002F5CEB" w:rsidRPr="00C9238F" w:rsidRDefault="002F5CEB" w:rsidP="00576892">
            <w:pPr>
              <w:spacing w:before="240"/>
            </w:pPr>
          </w:p>
        </w:tc>
      </w:tr>
      <w:tr w:rsidR="00F34EE3" w:rsidRPr="00C9238F" w14:paraId="6014AF9C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5CC222F5" w14:textId="30A5F594" w:rsidR="00F34EE3" w:rsidRPr="002F5CEB" w:rsidRDefault="00F34EE3" w:rsidP="00576892">
            <w:pPr>
              <w:spacing w:before="240"/>
              <w:rPr>
                <w:rFonts w:ascii="Avenir Book" w:hAnsi="Avenir Book"/>
                <w:b/>
                <w:bCs/>
                <w:sz w:val="20"/>
                <w:szCs w:val="20"/>
              </w:rPr>
            </w:pPr>
            <w:r>
              <w:rPr>
                <w:rFonts w:ascii="Avenir Book" w:hAnsi="Avenir Book"/>
                <w:b/>
                <w:bCs/>
                <w:sz w:val="20"/>
                <w:szCs w:val="20"/>
              </w:rPr>
              <w:t xml:space="preserve">DONOR NAME / ORGANIZATION </w:t>
            </w: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1EC3FEDA" w14:textId="77777777" w:rsidR="00F34EE3" w:rsidRPr="00C9238F" w:rsidRDefault="00F34EE3" w:rsidP="00576892">
            <w:pPr>
              <w:spacing w:before="240"/>
            </w:pPr>
          </w:p>
        </w:tc>
      </w:tr>
      <w:tr w:rsidR="00F34EE3" w:rsidRPr="00C9238F" w14:paraId="4ACEA8C8" w14:textId="77777777" w:rsidTr="002F5CEB">
        <w:trPr>
          <w:gridAfter w:val="1"/>
          <w:wAfter w:w="2186" w:type="pct"/>
        </w:trPr>
        <w:tc>
          <w:tcPr>
            <w:tcW w:w="625" w:type="pct"/>
            <w:vAlign w:val="bottom"/>
          </w:tcPr>
          <w:p w14:paraId="48B91ABF" w14:textId="3FB51CB8" w:rsidR="00F34EE3" w:rsidRDefault="00F34EE3" w:rsidP="00576892">
            <w:pPr>
              <w:spacing w:before="240"/>
              <w:rPr>
                <w:rFonts w:ascii="Avenir Book" w:hAnsi="Avenir Book"/>
                <w:b/>
                <w:bCs/>
                <w:sz w:val="20"/>
                <w:szCs w:val="20"/>
              </w:rPr>
            </w:pPr>
            <w:r>
              <w:rPr>
                <w:rFonts w:ascii="Avenir Book" w:hAnsi="Avenir Book"/>
                <w:b/>
                <w:bCs/>
                <w:sz w:val="20"/>
                <w:szCs w:val="20"/>
              </w:rPr>
              <w:t>DONOR EMAIL ADDRESS</w:t>
            </w:r>
          </w:p>
        </w:tc>
        <w:tc>
          <w:tcPr>
            <w:tcW w:w="2189" w:type="pct"/>
            <w:gridSpan w:val="2"/>
            <w:tcBorders>
              <w:bottom w:val="single" w:sz="4" w:space="0" w:color="auto"/>
            </w:tcBorders>
            <w:vAlign w:val="bottom"/>
          </w:tcPr>
          <w:p w14:paraId="0043F9B1" w14:textId="77777777" w:rsidR="00F34EE3" w:rsidRPr="00C9238F" w:rsidRDefault="00F34EE3" w:rsidP="00576892">
            <w:pPr>
              <w:spacing w:before="240"/>
            </w:pPr>
          </w:p>
        </w:tc>
      </w:tr>
      <w:tr w:rsidR="00C9238F" w:rsidRPr="00C9238F" w14:paraId="126564EB" w14:textId="77777777" w:rsidTr="002F5CEB">
        <w:trPr>
          <w:gridAfter w:val="1"/>
          <w:wAfter w:w="2186" w:type="pct"/>
          <w:trHeight w:val="54"/>
        </w:trPr>
        <w:tc>
          <w:tcPr>
            <w:tcW w:w="2814" w:type="pct"/>
            <w:gridSpan w:val="3"/>
            <w:vAlign w:val="bottom"/>
          </w:tcPr>
          <w:p w14:paraId="33E9260C" w14:textId="77777777" w:rsidR="00C9238F" w:rsidRPr="00C9238F" w:rsidRDefault="00C9238F" w:rsidP="00576892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2F5CEB" w:rsidRPr="00C9238F" w14:paraId="22CAAB62" w14:textId="152EF36B" w:rsidTr="002F5CEB">
        <w:trPr>
          <w:trHeight w:val="576"/>
        </w:trPr>
        <w:tc>
          <w:tcPr>
            <w:tcW w:w="2814" w:type="pct"/>
            <w:gridSpan w:val="3"/>
            <w:vAlign w:val="bottom"/>
          </w:tcPr>
          <w:p w14:paraId="169D1210" w14:textId="524B8CC5" w:rsidR="002F5CEB" w:rsidRPr="00C9238F" w:rsidRDefault="002F5CEB" w:rsidP="002F5CEB"/>
        </w:tc>
        <w:tc>
          <w:tcPr>
            <w:tcW w:w="2186" w:type="pct"/>
            <w:vAlign w:val="bottom"/>
          </w:tcPr>
          <w:p w14:paraId="453D0DE9" w14:textId="77777777" w:rsidR="002F5CEB" w:rsidRPr="00C9238F" w:rsidRDefault="002F5CEB" w:rsidP="002F5CEB"/>
        </w:tc>
      </w:tr>
      <w:tr w:rsidR="002F5CEB" w:rsidRPr="00C9238F" w14:paraId="283F11F1" w14:textId="77777777" w:rsidTr="002F5CEB">
        <w:trPr>
          <w:gridAfter w:val="1"/>
          <w:wAfter w:w="2186" w:type="pct"/>
        </w:trPr>
        <w:tc>
          <w:tcPr>
            <w:tcW w:w="815" w:type="pct"/>
            <w:gridSpan w:val="2"/>
            <w:vAlign w:val="bottom"/>
          </w:tcPr>
          <w:p w14:paraId="01EAE1B5" w14:textId="77777777" w:rsidR="002F5CEB" w:rsidRPr="00C9238F" w:rsidRDefault="002F5CEB" w:rsidP="002F5CEB">
            <w:pPr>
              <w:rPr>
                <w:rFonts w:asciiTheme="majorHAnsi" w:hAnsiTheme="majorHAnsi"/>
                <w:b/>
                <w:sz w:val="8"/>
              </w:rPr>
            </w:pPr>
          </w:p>
        </w:tc>
        <w:tc>
          <w:tcPr>
            <w:tcW w:w="1999" w:type="pct"/>
            <w:vAlign w:val="bottom"/>
          </w:tcPr>
          <w:p w14:paraId="2AE181D8" w14:textId="77777777" w:rsidR="002F5CEB" w:rsidRPr="00C9238F" w:rsidRDefault="002F5CEB" w:rsidP="002F5CEB">
            <w:pPr>
              <w:rPr>
                <w:rFonts w:asciiTheme="majorHAnsi" w:hAnsiTheme="majorHAnsi"/>
                <w:b/>
                <w:sz w:val="8"/>
              </w:rPr>
            </w:pPr>
          </w:p>
        </w:tc>
      </w:tr>
    </w:tbl>
    <w:p w14:paraId="26324711" w14:textId="6C5FE686" w:rsidR="00F34EE3" w:rsidRPr="00F34EE3" w:rsidRDefault="00F34EE3" w:rsidP="00F34EE3">
      <w:pPr>
        <w:pStyle w:val="NoSpacing"/>
        <w:jc w:val="center"/>
        <w:rPr>
          <w:rFonts w:ascii="Avenir Book" w:hAnsi="Avenir Book"/>
          <w:sz w:val="30"/>
          <w:szCs w:val="30"/>
        </w:rPr>
      </w:pPr>
      <w:r>
        <w:rPr>
          <w:rFonts w:ascii="Avenir Book" w:hAnsi="Avenir Book"/>
          <w:noProof/>
          <w:sz w:val="30"/>
          <w:szCs w:val="30"/>
        </w:rPr>
        <w:drawing>
          <wp:inline distT="0" distB="0" distL="0" distR="0" wp14:anchorId="361B988B" wp14:editId="1A28FF59">
            <wp:extent cx="2079393" cy="518959"/>
            <wp:effectExtent l="0" t="0" r="3810" b="1905"/>
            <wp:docPr id="12270710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071004" name="Picture 12270710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500" cy="58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4EE3" w:rsidRPr="00F34EE3" w:rsidSect="00F34EE3">
      <w:headerReference w:type="default" r:id="rId12"/>
      <w:footerReference w:type="even" r:id="rId13"/>
      <w:footerReference w:type="default" r:id="rId14"/>
      <w:pgSz w:w="12240" w:h="15840"/>
      <w:pgMar w:top="1008" w:right="1152" w:bottom="720" w:left="1152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E35C9" w14:textId="77777777" w:rsidR="00F95DF4" w:rsidRDefault="00F95DF4" w:rsidP="00C9238F">
      <w:pPr>
        <w:spacing w:after="0" w:line="240" w:lineRule="auto"/>
      </w:pPr>
      <w:r>
        <w:separator/>
      </w:r>
    </w:p>
  </w:endnote>
  <w:endnote w:type="continuationSeparator" w:id="0">
    <w:p w14:paraId="25820C9F" w14:textId="77777777" w:rsidR="00F95DF4" w:rsidRDefault="00F95DF4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012480F-1590-5E46-AC20-5849CFEE5E74}"/>
    <w:embedBold r:id="rId2" w:fontKey="{E60C2B0E-E89C-AC41-A751-A22C41CE8DCD}"/>
    <w:embedItalic r:id="rId3" w:fontKey="{9658DE5B-9CD3-E549-AFE4-D0527E60D006}"/>
    <w:embedBoldItalic r:id="rId4" w:fontKey="{4D3D2714-8B7E-CD4A-98D4-E9CD46DCD46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EB1A9725-4807-7D4D-BC95-F306612D284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CD26D46A-4289-4642-B4CC-B754B69C433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9EC32FFB-D8FE-8041-A530-E676D77BFA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C63F230-A836-E543-B346-B9308F8F134D}"/>
    <w:embedBold r:id="rId9" w:fontKey="{9674451F-6D4F-F142-873C-A4F0AC028F41}"/>
    <w:embedBoldItalic r:id="rId10" w:fontKey="{19A14391-C821-E549-B3B1-2CD67EA5DB07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1" w:fontKey="{B4D78437-EE03-EB43-9035-9C475399D647}"/>
    <w:embedBold r:id="rId12" w:fontKey="{B6AA4F52-E34E-B44B-A38B-568CBD2B16CA}"/>
    <w:embedItalic r:id="rId13" w:fontKey="{DA3E0E73-8F80-9B4B-9991-4F407B574848}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  <w:embedRegular r:id="rId14" w:fontKey="{3E93129A-749F-D544-8A50-501461C0FF43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15" w:fontKey="{12B44C70-8994-214F-808D-98A49E14C43F}"/>
    <w:embedBoldItalic r:id="rId16" w:fontKey="{634C53DC-EF73-1F47-AA29-FA56223C26F3}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  <w:embedRegular r:id="rId17" w:fontKey="{270C017B-D900-9647-8465-9C489E488428}"/>
    <w:embedBold r:id="rId18" w:fontKey="{0DF08BCC-5E75-B64E-93B8-892D481E9EB8}"/>
    <w:embedItalic r:id="rId19" w:fontKey="{241CCB15-83AB-D844-A0E8-3A33A282ACC1}"/>
    <w:embedBoldItalic r:id="rId20" w:fontKey="{21AA961D-98EA-F04F-8CC0-0CBDF8C2208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1" w:fontKey="{2EF5B1A4-8422-A74A-948D-020717598A06}"/>
    <w:embedBold r:id="rId22" w:fontKey="{DD6EC207-A54A-0244-8991-79068C78498D}"/>
    <w:embedItalic r:id="rId23" w:fontKey="{66E890B5-116A-FA4A-821E-C2CEBC9E68FE}"/>
    <w:embedBoldItalic r:id="rId24" w:fontKey="{99DF833B-B14A-B544-8048-0F71EAE09D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82997152"/>
      <w:docPartObj>
        <w:docPartGallery w:val="Page Numbers (Bottom of Page)"/>
        <w:docPartUnique/>
      </w:docPartObj>
    </w:sdtPr>
    <w:sdtContent>
      <w:p w14:paraId="6FC415C8" w14:textId="05AE511C" w:rsidR="00166B4D" w:rsidRDefault="00166B4D" w:rsidP="00D452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EC4D249" w14:textId="77777777" w:rsidR="00166B4D" w:rsidRDefault="00166B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9455116"/>
      <w:docPartObj>
        <w:docPartGallery w:val="Page Numbers (Bottom of Page)"/>
        <w:docPartUnique/>
      </w:docPartObj>
    </w:sdtPr>
    <w:sdtContent>
      <w:p w14:paraId="6A41A599" w14:textId="2F2F797D" w:rsidR="00166B4D" w:rsidRDefault="00166B4D" w:rsidP="00D452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3763F07E" w14:textId="77777777" w:rsidTr="00C4167A">
      <w:tc>
        <w:tcPr>
          <w:tcW w:w="4675" w:type="dxa"/>
          <w:vAlign w:val="center"/>
        </w:tcPr>
        <w:p w14:paraId="484466F6" w14:textId="3940327D" w:rsidR="00003212" w:rsidRPr="00003212" w:rsidRDefault="00003212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</w:p>
      </w:tc>
      <w:tc>
        <w:tcPr>
          <w:tcW w:w="4675" w:type="dxa"/>
          <w:vAlign w:val="center"/>
        </w:tcPr>
        <w:p w14:paraId="032ED9BE" w14:textId="6EDDAE2A" w:rsidR="00003212" w:rsidRPr="00003212" w:rsidRDefault="00003212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</w:p>
      </w:tc>
    </w:tr>
  </w:tbl>
  <w:p w14:paraId="100DDA89" w14:textId="77777777" w:rsidR="00576892" w:rsidRPr="00003212" w:rsidRDefault="00576892" w:rsidP="00003212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94A97" w14:textId="77777777" w:rsidR="00F95DF4" w:rsidRDefault="00F95DF4" w:rsidP="00C9238F">
      <w:pPr>
        <w:spacing w:after="0" w:line="240" w:lineRule="auto"/>
      </w:pPr>
      <w:r>
        <w:separator/>
      </w:r>
    </w:p>
  </w:footnote>
  <w:footnote w:type="continuationSeparator" w:id="0">
    <w:p w14:paraId="4F0617EA" w14:textId="77777777" w:rsidR="00F95DF4" w:rsidRDefault="00F95DF4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8CD6" w14:textId="77777777" w:rsidR="0066159A" w:rsidRDefault="0066159A" w:rsidP="00451500">
    <w:pPr>
      <w:pStyle w:val="NoSpacing"/>
      <w:jc w:val="center"/>
    </w:pPr>
  </w:p>
  <w:p w14:paraId="49EF1FFD" w14:textId="77777777" w:rsidR="0066159A" w:rsidRDefault="0066159A" w:rsidP="00451500">
    <w:pPr>
      <w:pStyle w:val="NoSpacing"/>
      <w:jc w:val="center"/>
    </w:pPr>
  </w:p>
  <w:p w14:paraId="52FA6B89" w14:textId="4D54D152" w:rsidR="00C9238F" w:rsidRPr="00C9238F" w:rsidRDefault="00451500" w:rsidP="00451500">
    <w:pPr>
      <w:pStyle w:val="NoSpacing"/>
      <w:jc w:val="center"/>
    </w:pPr>
    <w:r>
      <w:rPr>
        <w:noProof/>
      </w:rPr>
      <w:drawing>
        <wp:inline distT="0" distB="0" distL="0" distR="0" wp14:anchorId="385744CD" wp14:editId="4BE181B4">
          <wp:extent cx="5941732" cy="1508618"/>
          <wp:effectExtent l="0" t="0" r="1905" b="3175"/>
          <wp:docPr id="12331229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22978" name="Picture 123312297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034" b="10599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5090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9713310"/>
    <w:multiLevelType w:val="hybridMultilevel"/>
    <w:tmpl w:val="38A22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EF6152E"/>
    <w:multiLevelType w:val="hybridMultilevel"/>
    <w:tmpl w:val="7C80A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2" w15:restartNumberingAfterBreak="0">
    <w:nsid w:val="4209048C"/>
    <w:multiLevelType w:val="hybridMultilevel"/>
    <w:tmpl w:val="1AA81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4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6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7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F1CB3"/>
    <w:multiLevelType w:val="hybridMultilevel"/>
    <w:tmpl w:val="6130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4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657028416">
    <w:abstractNumId w:val="14"/>
  </w:num>
  <w:num w:numId="2" w16cid:durableId="1441989855">
    <w:abstractNumId w:val="8"/>
  </w:num>
  <w:num w:numId="3" w16cid:durableId="616450898">
    <w:abstractNumId w:val="19"/>
  </w:num>
  <w:num w:numId="4" w16cid:durableId="203173255">
    <w:abstractNumId w:val="15"/>
  </w:num>
  <w:num w:numId="5" w16cid:durableId="252052300">
    <w:abstractNumId w:val="16"/>
  </w:num>
  <w:num w:numId="6" w16cid:durableId="1784378758">
    <w:abstractNumId w:val="23"/>
  </w:num>
  <w:num w:numId="7" w16cid:durableId="1125468123">
    <w:abstractNumId w:val="7"/>
  </w:num>
  <w:num w:numId="8" w16cid:durableId="2111310790">
    <w:abstractNumId w:val="13"/>
  </w:num>
  <w:num w:numId="9" w16cid:durableId="1377506886">
    <w:abstractNumId w:val="21"/>
  </w:num>
  <w:num w:numId="10" w16cid:durableId="651760893">
    <w:abstractNumId w:val="2"/>
  </w:num>
  <w:num w:numId="11" w16cid:durableId="1852986860">
    <w:abstractNumId w:val="6"/>
  </w:num>
  <w:num w:numId="12" w16cid:durableId="784815164">
    <w:abstractNumId w:val="0"/>
  </w:num>
  <w:num w:numId="13" w16cid:durableId="1278567153">
    <w:abstractNumId w:val="3"/>
  </w:num>
  <w:num w:numId="14" w16cid:durableId="804078425">
    <w:abstractNumId w:val="11"/>
  </w:num>
  <w:num w:numId="15" w16cid:durableId="1967736700">
    <w:abstractNumId w:val="9"/>
  </w:num>
  <w:num w:numId="16" w16cid:durableId="2126580230">
    <w:abstractNumId w:val="20"/>
  </w:num>
  <w:num w:numId="17" w16cid:durableId="1073892029">
    <w:abstractNumId w:val="4"/>
  </w:num>
  <w:num w:numId="18" w16cid:durableId="1173105852">
    <w:abstractNumId w:val="25"/>
  </w:num>
  <w:num w:numId="19" w16cid:durableId="1757171583">
    <w:abstractNumId w:val="22"/>
  </w:num>
  <w:num w:numId="20" w16cid:durableId="1867908976">
    <w:abstractNumId w:val="17"/>
  </w:num>
  <w:num w:numId="21" w16cid:durableId="1082602148">
    <w:abstractNumId w:val="24"/>
  </w:num>
  <w:num w:numId="22" w16cid:durableId="1520045870">
    <w:abstractNumId w:val="5"/>
  </w:num>
  <w:num w:numId="23" w16cid:durableId="818300423">
    <w:abstractNumId w:val="12"/>
  </w:num>
  <w:num w:numId="24" w16cid:durableId="1905406162">
    <w:abstractNumId w:val="1"/>
  </w:num>
  <w:num w:numId="25" w16cid:durableId="961303506">
    <w:abstractNumId w:val="18"/>
  </w:num>
  <w:num w:numId="26" w16cid:durableId="1729915915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6C"/>
    <w:rsid w:val="00003212"/>
    <w:rsid w:val="00052382"/>
    <w:rsid w:val="0006568A"/>
    <w:rsid w:val="00065A07"/>
    <w:rsid w:val="00076F0F"/>
    <w:rsid w:val="00084253"/>
    <w:rsid w:val="000D1F49"/>
    <w:rsid w:val="00166B4D"/>
    <w:rsid w:val="001727CA"/>
    <w:rsid w:val="002C56E6"/>
    <w:rsid w:val="002D3238"/>
    <w:rsid w:val="002F5CEB"/>
    <w:rsid w:val="00302657"/>
    <w:rsid w:val="00361E11"/>
    <w:rsid w:val="003F0847"/>
    <w:rsid w:val="0040090B"/>
    <w:rsid w:val="00451500"/>
    <w:rsid w:val="0046302A"/>
    <w:rsid w:val="00487D2D"/>
    <w:rsid w:val="004D5D62"/>
    <w:rsid w:val="004E5717"/>
    <w:rsid w:val="005112D0"/>
    <w:rsid w:val="00576892"/>
    <w:rsid w:val="00577E06"/>
    <w:rsid w:val="005A3BF7"/>
    <w:rsid w:val="005B7AF8"/>
    <w:rsid w:val="005F2035"/>
    <w:rsid w:val="005F7990"/>
    <w:rsid w:val="0063739C"/>
    <w:rsid w:val="0066159A"/>
    <w:rsid w:val="00770F25"/>
    <w:rsid w:val="007A35A8"/>
    <w:rsid w:val="007B0A85"/>
    <w:rsid w:val="007C6A52"/>
    <w:rsid w:val="0082043E"/>
    <w:rsid w:val="00897670"/>
    <w:rsid w:val="008B0E32"/>
    <w:rsid w:val="008E203A"/>
    <w:rsid w:val="0091229C"/>
    <w:rsid w:val="00920221"/>
    <w:rsid w:val="00940E73"/>
    <w:rsid w:val="0098597D"/>
    <w:rsid w:val="009F619A"/>
    <w:rsid w:val="009F6DDE"/>
    <w:rsid w:val="00A1613A"/>
    <w:rsid w:val="00A370A8"/>
    <w:rsid w:val="00AF6BFE"/>
    <w:rsid w:val="00B31B53"/>
    <w:rsid w:val="00BB6F6C"/>
    <w:rsid w:val="00BD4753"/>
    <w:rsid w:val="00BD5CB1"/>
    <w:rsid w:val="00BE62EE"/>
    <w:rsid w:val="00C003BA"/>
    <w:rsid w:val="00C26236"/>
    <w:rsid w:val="00C46878"/>
    <w:rsid w:val="00C55EBC"/>
    <w:rsid w:val="00C9238F"/>
    <w:rsid w:val="00C96307"/>
    <w:rsid w:val="00CB4A51"/>
    <w:rsid w:val="00CD4532"/>
    <w:rsid w:val="00CD47B0"/>
    <w:rsid w:val="00CE6104"/>
    <w:rsid w:val="00CE64A3"/>
    <w:rsid w:val="00CE7918"/>
    <w:rsid w:val="00D16163"/>
    <w:rsid w:val="00D9148E"/>
    <w:rsid w:val="00DB3FAD"/>
    <w:rsid w:val="00E61C09"/>
    <w:rsid w:val="00EB3B58"/>
    <w:rsid w:val="00EC7359"/>
    <w:rsid w:val="00EE3054"/>
    <w:rsid w:val="00EE664C"/>
    <w:rsid w:val="00F00606"/>
    <w:rsid w:val="00F01256"/>
    <w:rsid w:val="00F34EE3"/>
    <w:rsid w:val="00F95DF4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232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paragraph" w:styleId="ListParagraph">
    <w:name w:val="List Paragraph"/>
    <w:basedOn w:val="Normal"/>
    <w:uiPriority w:val="34"/>
    <w:qFormat/>
    <w:rsid w:val="00451500"/>
    <w:pPr>
      <w:spacing w:after="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rsid w:val="0066159A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166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rahluby/Library/Containers/com.microsoft.Word/Data/Library/Application%20Support/Microsoft/Office/16.0/DTS/Search/%7b74965FC1-8494-C643-B26F-6FADE19BCBF5%7dtf22248206_win32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05989D-3A35-424D-B55E-0716176A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form.dotx</Template>
  <TotalTime>0</TotalTime>
  <Pages>3</Pages>
  <Words>376</Words>
  <Characters>1899</Characters>
  <Application>Microsoft Office Word</Application>
  <DocSecurity>0</DocSecurity>
  <Lines>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2026-09-04T14:43:00Z</dcterms:created>
  <dcterms:modified xsi:type="dcterms:W3CDTF">2026-09-08T17:35:00Z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