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7225B2" w14:textId="0B402797" w:rsidR="00ED724C" w:rsidRPr="00ED724C" w:rsidRDefault="00ED724C" w:rsidP="00ED724C">
      <w:pPr>
        <w:jc w:val="center"/>
      </w:pPr>
      <w:r>
        <w:rPr>
          <w:rFonts w:ascii="Cambria" w:hAnsi="Cambria"/>
          <w:b/>
          <w:noProof/>
          <w:color w:val="5C2D34" w:themeColor="accent4" w:themeShade="80"/>
          <w:sz w:val="16"/>
          <w:szCs w:val="16"/>
        </w:rPr>
        <w:drawing>
          <wp:inline distT="0" distB="0" distL="0" distR="0" wp14:anchorId="69930465" wp14:editId="481C92FF">
            <wp:extent cx="3352800" cy="5886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TIA_horizontal-4c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890" cy="59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F7C58" w14:textId="686A6AE1" w:rsidR="00544D3B" w:rsidRPr="00957FC8" w:rsidRDefault="00544D3B" w:rsidP="00544D3B">
      <w:pPr>
        <w:spacing w:before="0" w:after="0"/>
        <w:jc w:val="center"/>
        <w:rPr>
          <w:rFonts w:ascii="Arial Black" w:hAnsi="Arial Black"/>
          <w:b/>
          <w:bCs/>
          <w:color w:val="5C2D34" w:themeColor="accent4" w:themeShade="80"/>
          <w:sz w:val="48"/>
          <w:szCs w:val="48"/>
        </w:rPr>
      </w:pPr>
      <w:r w:rsidRPr="00957FC8">
        <w:rPr>
          <w:rFonts w:ascii="Arial Black" w:hAnsi="Arial Black"/>
          <w:b/>
          <w:bCs/>
          <w:color w:val="5C2D34" w:themeColor="accent4" w:themeShade="80"/>
          <w:sz w:val="48"/>
          <w:szCs w:val="48"/>
        </w:rPr>
        <w:t>202</w:t>
      </w:r>
      <w:r w:rsidR="00263641">
        <w:rPr>
          <w:rFonts w:ascii="Arial Black" w:hAnsi="Arial Black"/>
          <w:b/>
          <w:bCs/>
          <w:color w:val="5C2D34" w:themeColor="accent4" w:themeShade="80"/>
          <w:sz w:val="48"/>
          <w:szCs w:val="48"/>
        </w:rPr>
        <w:t>5</w:t>
      </w:r>
      <w:r w:rsidRPr="00957FC8">
        <w:rPr>
          <w:rFonts w:ascii="Arial Black" w:hAnsi="Arial Black"/>
          <w:b/>
          <w:bCs/>
          <w:color w:val="5C2D34" w:themeColor="accent4" w:themeShade="80"/>
          <w:sz w:val="48"/>
          <w:szCs w:val="48"/>
        </w:rPr>
        <w:t xml:space="preserve"> </w:t>
      </w:r>
      <w:r>
        <w:rPr>
          <w:rFonts w:ascii="Arial Black" w:hAnsi="Arial Black"/>
          <w:b/>
          <w:bCs/>
          <w:color w:val="5C2D34" w:themeColor="accent4" w:themeShade="80"/>
          <w:sz w:val="44"/>
          <w:szCs w:val="44"/>
        </w:rPr>
        <w:t>MEMBER OF THE YEAR</w:t>
      </w:r>
    </w:p>
    <w:p w14:paraId="15E20746" w14:textId="77777777" w:rsidR="00544D3B" w:rsidRPr="00C42756" w:rsidRDefault="00544D3B" w:rsidP="00544D3B">
      <w:pPr>
        <w:spacing w:before="0" w:after="0"/>
        <w:jc w:val="center"/>
        <w:rPr>
          <w:rFonts w:ascii="Arial Black" w:hAnsi="Arial Black"/>
          <w:b/>
          <w:bCs/>
          <w:sz w:val="36"/>
          <w:szCs w:val="36"/>
        </w:rPr>
      </w:pPr>
      <w:r w:rsidRPr="00957FC8">
        <w:rPr>
          <w:rFonts w:ascii="Arial Black" w:hAnsi="Arial Black"/>
          <w:b/>
          <w:bCs/>
          <w:sz w:val="36"/>
          <w:szCs w:val="36"/>
        </w:rPr>
        <w:t>NOMINATION FORM</w:t>
      </w:r>
    </w:p>
    <w:p w14:paraId="1B3DD0F6" w14:textId="77777777" w:rsidR="00544D3B" w:rsidRPr="0034604B" w:rsidRDefault="00544D3B" w:rsidP="00544D3B">
      <w:pPr>
        <w:spacing w:before="0" w:after="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</w:p>
    <w:p w14:paraId="2D86409D" w14:textId="77777777" w:rsidR="00544D3B" w:rsidRPr="008E7B26" w:rsidRDefault="00544D3B" w:rsidP="00544D3B">
      <w:pPr>
        <w:spacing w:before="0" w:after="0"/>
        <w:jc w:val="center"/>
        <w:rPr>
          <w:rFonts w:ascii="Cambria" w:hAnsi="Cambria"/>
          <w:b/>
          <w:i/>
          <w:sz w:val="18"/>
          <w:szCs w:val="18"/>
        </w:rPr>
      </w:pPr>
    </w:p>
    <w:p w14:paraId="1269994F" w14:textId="03380FA6" w:rsidR="00544D3B" w:rsidRPr="00957FC8" w:rsidRDefault="00544D3B" w:rsidP="00544D3B">
      <w:pPr>
        <w:spacing w:before="0" w:after="0"/>
        <w:jc w:val="center"/>
        <w:rPr>
          <w:rFonts w:ascii="Avenir Book" w:hAnsi="Avenir Book"/>
          <w:b/>
        </w:rPr>
      </w:pPr>
      <w:r w:rsidRPr="00957FC8">
        <w:rPr>
          <w:rFonts w:ascii="Arial Black" w:hAnsi="Arial Black"/>
          <w:b/>
          <w:bCs/>
        </w:rPr>
        <w:t>DEADLINE FOR SUBMISSION</w:t>
      </w:r>
      <w:r w:rsidRPr="00957FC8">
        <w:rPr>
          <w:rFonts w:ascii="Avenir Book" w:hAnsi="Avenir Book"/>
          <w:b/>
        </w:rPr>
        <w:t xml:space="preserve">: </w:t>
      </w:r>
      <w:r w:rsidR="00263641">
        <w:rPr>
          <w:rFonts w:ascii="Avenir Book" w:hAnsi="Avenir Book"/>
        </w:rPr>
        <w:t>Monday</w:t>
      </w:r>
      <w:r w:rsidRPr="00957FC8">
        <w:rPr>
          <w:rFonts w:ascii="Avenir Book" w:hAnsi="Avenir Book"/>
        </w:rPr>
        <w:t>, September 1</w:t>
      </w:r>
      <w:r w:rsidR="00263641">
        <w:rPr>
          <w:rFonts w:ascii="Avenir Book" w:hAnsi="Avenir Book"/>
        </w:rPr>
        <w:t>5</w:t>
      </w:r>
      <w:r w:rsidRPr="00957FC8">
        <w:rPr>
          <w:rFonts w:ascii="Avenir Book" w:hAnsi="Avenir Book"/>
        </w:rPr>
        <w:t>, 202</w:t>
      </w:r>
      <w:r w:rsidR="00263641">
        <w:rPr>
          <w:rFonts w:ascii="Avenir Book" w:hAnsi="Avenir Book"/>
        </w:rPr>
        <w:t>5</w:t>
      </w:r>
    </w:p>
    <w:p w14:paraId="782B301B" w14:textId="77777777" w:rsidR="00544D3B" w:rsidRPr="00957FC8" w:rsidRDefault="00544D3B" w:rsidP="00544D3B">
      <w:pPr>
        <w:spacing w:before="0" w:after="0"/>
        <w:jc w:val="center"/>
        <w:rPr>
          <w:rFonts w:ascii="Avenir Book" w:hAnsi="Avenir Book"/>
          <w:b/>
        </w:rPr>
      </w:pPr>
      <w:r w:rsidRPr="00957FC8">
        <w:rPr>
          <w:rFonts w:ascii="Arial Black" w:hAnsi="Arial Black"/>
          <w:b/>
          <w:bCs/>
        </w:rPr>
        <w:t>SEND NOMINATIONS TO</w:t>
      </w:r>
      <w:r w:rsidRPr="00957FC8">
        <w:rPr>
          <w:rFonts w:ascii="Avenir Book" w:hAnsi="Avenir Book"/>
          <w:b/>
        </w:rPr>
        <w:t xml:space="preserve">: </w:t>
      </w:r>
      <w:r w:rsidRPr="00957FC8">
        <w:rPr>
          <w:rFonts w:ascii="Avenir Book" w:hAnsi="Avenir Book"/>
        </w:rPr>
        <w:t>Hank Phillips (</w:t>
      </w:r>
      <w:hyperlink r:id="rId11" w:history="1">
        <w:r w:rsidRPr="00957FC8">
          <w:rPr>
            <w:rStyle w:val="Hyperlink"/>
            <w:rFonts w:ascii="Avenir Book" w:hAnsi="Avenir Book"/>
          </w:rPr>
          <w:t>hank.phillips@ktia.com</w:t>
        </w:r>
      </w:hyperlink>
      <w:r w:rsidRPr="00957FC8">
        <w:rPr>
          <w:rFonts w:ascii="Avenir Book" w:hAnsi="Avenir Book"/>
        </w:rPr>
        <w:t>)</w:t>
      </w:r>
    </w:p>
    <w:p w14:paraId="2BE175CB" w14:textId="77777777" w:rsidR="00544D3B" w:rsidRPr="0034604B" w:rsidRDefault="00544D3B" w:rsidP="00544D3B">
      <w:pPr>
        <w:spacing w:before="0" w:after="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</w:p>
    <w:p w14:paraId="772FD8EE" w14:textId="77777777" w:rsidR="00ED724C" w:rsidRDefault="00ED724C" w:rsidP="009049F5">
      <w:pPr>
        <w:spacing w:before="0" w:after="0" w:line="240" w:lineRule="auto"/>
        <w:rPr>
          <w:rFonts w:ascii="Cambria" w:hAnsi="Cambria"/>
          <w:b/>
        </w:rPr>
      </w:pPr>
    </w:p>
    <w:p w14:paraId="632B9BD6" w14:textId="77777777" w:rsidR="00544D3B" w:rsidRPr="00C42756" w:rsidRDefault="00544D3B" w:rsidP="00544D3B">
      <w:pPr>
        <w:spacing w:before="0" w:after="0" w:line="240" w:lineRule="auto"/>
        <w:rPr>
          <w:rFonts w:ascii="Avenir Book" w:hAnsi="Avenir Book" w:cs="Times New Roman"/>
          <w:b/>
        </w:rPr>
      </w:pPr>
      <w:r w:rsidRPr="00C42756">
        <w:rPr>
          <w:rFonts w:ascii="Arial Black" w:hAnsi="Arial Black" w:cs="Times New Roman"/>
          <w:b/>
          <w:bCs/>
        </w:rPr>
        <w:t>ELIGIBILITY:</w:t>
      </w:r>
      <w:r w:rsidRPr="00C42756">
        <w:rPr>
          <w:rFonts w:ascii="Avenir Book" w:hAnsi="Avenir Book" w:cs="Times New Roman"/>
          <w:b/>
        </w:rPr>
        <w:t xml:space="preserve"> </w:t>
      </w:r>
    </w:p>
    <w:p w14:paraId="1B065422" w14:textId="77777777" w:rsidR="00544D3B" w:rsidRDefault="00544D3B" w:rsidP="00544D3B">
      <w:pPr>
        <w:numPr>
          <w:ilvl w:val="0"/>
          <w:numId w:val="26"/>
        </w:numPr>
        <w:spacing w:before="0" w:after="0" w:line="240" w:lineRule="auto"/>
        <w:rPr>
          <w:rFonts w:ascii="Avenir Book" w:eastAsia="Times New Roman" w:hAnsi="Avenir Book"/>
          <w:color w:val="000000" w:themeColor="text1"/>
        </w:rPr>
      </w:pPr>
      <w:r>
        <w:rPr>
          <w:rFonts w:ascii="Avenir Book" w:eastAsia="Times New Roman" w:hAnsi="Avenir Book"/>
          <w:color w:val="000000" w:themeColor="text1"/>
        </w:rPr>
        <w:t>KTIA member in good standing</w:t>
      </w:r>
    </w:p>
    <w:p w14:paraId="2115EAA4" w14:textId="77777777" w:rsidR="00ED724C" w:rsidRDefault="00ED724C" w:rsidP="00ED724C">
      <w:pPr>
        <w:spacing w:before="0" w:after="0"/>
        <w:rPr>
          <w:rFonts w:ascii="Cambria" w:hAnsi="Cambria"/>
          <w:b/>
        </w:rPr>
      </w:pPr>
    </w:p>
    <w:p w14:paraId="024433BA" w14:textId="77777777" w:rsidR="00544D3B" w:rsidRPr="00C42756" w:rsidRDefault="00544D3B" w:rsidP="00544D3B">
      <w:pPr>
        <w:spacing w:before="0" w:after="0" w:line="240" w:lineRule="auto"/>
        <w:rPr>
          <w:rFonts w:ascii="Avenir Book" w:eastAsia="Times New Roman" w:hAnsi="Avenir Book"/>
          <w:color w:val="000000" w:themeColor="text1"/>
        </w:rPr>
      </w:pPr>
      <w:r w:rsidRPr="00BB3898">
        <w:rPr>
          <w:rFonts w:ascii="Arial Black" w:hAnsi="Arial Black" w:cs="Times New Roman"/>
          <w:b/>
          <w:bCs/>
          <w:u w:val="single"/>
        </w:rPr>
        <w:t>CRITERIA FOR SELECTION</w:t>
      </w:r>
      <w:r w:rsidRPr="00C42756">
        <w:rPr>
          <w:rFonts w:ascii="Avenir Book" w:hAnsi="Avenir Book" w:cs="Times New Roman"/>
          <w:b/>
        </w:rPr>
        <w:t>:</w:t>
      </w:r>
    </w:p>
    <w:p w14:paraId="0D810B37" w14:textId="564A80CD" w:rsidR="00544D3B" w:rsidRDefault="00544D3B" w:rsidP="00544D3B">
      <w:pPr>
        <w:numPr>
          <w:ilvl w:val="0"/>
          <w:numId w:val="26"/>
        </w:numPr>
        <w:spacing w:before="0" w:after="0" w:line="240" w:lineRule="auto"/>
        <w:rPr>
          <w:rFonts w:ascii="Avenir Book" w:eastAsia="Times New Roman" w:hAnsi="Avenir Book"/>
          <w:color w:val="000000" w:themeColor="text1"/>
        </w:rPr>
      </w:pPr>
      <w:r>
        <w:rPr>
          <w:rFonts w:ascii="Avenir Book" w:eastAsia="Times New Roman" w:hAnsi="Avenir Book"/>
          <w:color w:val="000000" w:themeColor="text1"/>
        </w:rPr>
        <w:t>Supportive and actively engaged with KTIA activities, programs and events</w:t>
      </w:r>
    </w:p>
    <w:p w14:paraId="35FE688D" w14:textId="1EF77E72" w:rsidR="00544D3B" w:rsidRPr="00C42756" w:rsidRDefault="00544D3B" w:rsidP="00544D3B">
      <w:pPr>
        <w:numPr>
          <w:ilvl w:val="0"/>
          <w:numId w:val="26"/>
        </w:numPr>
        <w:spacing w:before="0" w:after="0" w:line="240" w:lineRule="auto"/>
        <w:rPr>
          <w:rFonts w:ascii="Avenir Book" w:eastAsia="Times New Roman" w:hAnsi="Avenir Book"/>
          <w:color w:val="000000" w:themeColor="text1"/>
        </w:rPr>
      </w:pPr>
      <w:r>
        <w:rPr>
          <w:rFonts w:ascii="Avenir Book" w:eastAsia="Times New Roman" w:hAnsi="Avenir Book"/>
          <w:color w:val="000000" w:themeColor="text1"/>
        </w:rPr>
        <w:t xml:space="preserve">Outstanding contributions to KTIA through work on advocacy issues, education or other KTIA programs or initiatives </w:t>
      </w:r>
    </w:p>
    <w:p w14:paraId="7747F511" w14:textId="77777777" w:rsidR="00544D3B" w:rsidRDefault="00544D3B" w:rsidP="00544D3B">
      <w:pPr>
        <w:spacing w:before="0" w:after="0"/>
        <w:rPr>
          <w:rFonts w:ascii="Cambria" w:hAnsi="Cambria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7919"/>
      </w:tblGrid>
      <w:tr w:rsidR="00544D3B" w:rsidRPr="00846B76" w14:paraId="4D2C5EFA" w14:textId="77777777" w:rsidTr="006C4CE0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1E91746E" w14:textId="77777777" w:rsidR="00544D3B" w:rsidRPr="00C42756" w:rsidRDefault="00544D3B" w:rsidP="006C4CE0">
            <w:pPr>
              <w:spacing w:before="120" w:after="120"/>
              <w:rPr>
                <w:rFonts w:ascii="Arial Black" w:hAnsi="Arial Black"/>
                <w:b/>
                <w:bCs/>
              </w:rPr>
            </w:pPr>
            <w:r w:rsidRPr="00C42756">
              <w:rPr>
                <w:rFonts w:ascii="Arial Black" w:hAnsi="Arial Black"/>
                <w:b/>
                <w:bCs/>
                <w:color w:val="FFFFFF" w:themeColor="background1"/>
              </w:rPr>
              <w:t xml:space="preserve">NOMINATOR INFORMATION </w:t>
            </w:r>
          </w:p>
        </w:tc>
      </w:tr>
      <w:tr w:rsidR="00544D3B" w:rsidRPr="00846B76" w14:paraId="7A729C03" w14:textId="77777777" w:rsidTr="006C4CE0">
        <w:tc>
          <w:tcPr>
            <w:tcW w:w="1334" w:type="pct"/>
            <w:vAlign w:val="bottom"/>
          </w:tcPr>
          <w:p w14:paraId="3A446D72" w14:textId="77777777" w:rsidR="00544D3B" w:rsidRPr="00C42756" w:rsidRDefault="00544D3B" w:rsidP="006C4CE0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C42756">
              <w:rPr>
                <w:rFonts w:ascii="Avenir Book" w:hAnsi="Avenir Book"/>
                <w:sz w:val="24"/>
                <w:szCs w:val="24"/>
              </w:rPr>
              <w:t>NAME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6E2772F9" w14:textId="77777777" w:rsidR="00544D3B" w:rsidRPr="00846B76" w:rsidRDefault="00544D3B" w:rsidP="006C4CE0"/>
        </w:tc>
      </w:tr>
      <w:tr w:rsidR="00544D3B" w:rsidRPr="00846B76" w14:paraId="5CA0A5D7" w14:textId="77777777" w:rsidTr="006C4CE0">
        <w:tc>
          <w:tcPr>
            <w:tcW w:w="1334" w:type="pct"/>
            <w:vAlign w:val="bottom"/>
          </w:tcPr>
          <w:p w14:paraId="19D80BF7" w14:textId="77777777" w:rsidR="00544D3B" w:rsidRPr="00C42756" w:rsidRDefault="00544D3B" w:rsidP="006C4CE0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C42756">
              <w:rPr>
                <w:rFonts w:ascii="Avenir Book" w:hAnsi="Avenir Book"/>
                <w:sz w:val="24"/>
                <w:szCs w:val="24"/>
              </w:rPr>
              <w:t>BUSINESS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4FB35D" w14:textId="77777777" w:rsidR="00544D3B" w:rsidRPr="00846B76" w:rsidRDefault="00544D3B" w:rsidP="006C4CE0"/>
        </w:tc>
      </w:tr>
      <w:tr w:rsidR="00544D3B" w:rsidRPr="00846B76" w14:paraId="60F76AF2" w14:textId="77777777" w:rsidTr="006C4CE0">
        <w:tc>
          <w:tcPr>
            <w:tcW w:w="1334" w:type="pct"/>
            <w:vAlign w:val="bottom"/>
          </w:tcPr>
          <w:p w14:paraId="1A0705A5" w14:textId="77777777" w:rsidR="00544D3B" w:rsidRPr="00C42756" w:rsidRDefault="00544D3B" w:rsidP="006C4CE0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C42756">
              <w:rPr>
                <w:rFonts w:ascii="Avenir Book" w:hAnsi="Avenir Book"/>
                <w:sz w:val="24"/>
                <w:szCs w:val="24"/>
              </w:rPr>
              <w:t>TITLE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704AEF" w14:textId="77777777" w:rsidR="00544D3B" w:rsidRPr="00846B76" w:rsidRDefault="00544D3B" w:rsidP="006C4CE0"/>
        </w:tc>
      </w:tr>
      <w:tr w:rsidR="00544D3B" w:rsidRPr="00846B76" w14:paraId="3CE0CFAD" w14:textId="77777777" w:rsidTr="006C4CE0">
        <w:tc>
          <w:tcPr>
            <w:tcW w:w="1334" w:type="pct"/>
            <w:vAlign w:val="bottom"/>
          </w:tcPr>
          <w:p w14:paraId="0ECEA1A1" w14:textId="77777777" w:rsidR="00544D3B" w:rsidRPr="00C42756" w:rsidRDefault="00544D3B" w:rsidP="006C4CE0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C42756">
              <w:rPr>
                <w:rFonts w:ascii="Avenir Book" w:hAnsi="Avenir Book"/>
                <w:sz w:val="24"/>
                <w:szCs w:val="24"/>
              </w:rPr>
              <w:t>PHONE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1B5D8E" w14:textId="77777777" w:rsidR="00544D3B" w:rsidRPr="00846B76" w:rsidRDefault="00544D3B" w:rsidP="006C4CE0"/>
        </w:tc>
      </w:tr>
      <w:tr w:rsidR="00544D3B" w:rsidRPr="00846B76" w14:paraId="78221F57" w14:textId="77777777" w:rsidTr="006C4CE0">
        <w:tc>
          <w:tcPr>
            <w:tcW w:w="1334" w:type="pct"/>
            <w:vAlign w:val="bottom"/>
          </w:tcPr>
          <w:p w14:paraId="178BF771" w14:textId="77777777" w:rsidR="00544D3B" w:rsidRPr="00C42756" w:rsidRDefault="00544D3B" w:rsidP="006C4CE0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C42756">
              <w:rPr>
                <w:rFonts w:ascii="Avenir Book" w:hAnsi="Avenir Book"/>
                <w:sz w:val="24"/>
                <w:szCs w:val="24"/>
              </w:rPr>
              <w:t>EMAIL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A06A7D" w14:textId="77777777" w:rsidR="00544D3B" w:rsidRPr="00846B76" w:rsidRDefault="00544D3B" w:rsidP="006C4CE0"/>
        </w:tc>
      </w:tr>
    </w:tbl>
    <w:p w14:paraId="51AD7733" w14:textId="77777777" w:rsidR="0086023C" w:rsidRDefault="0086023C" w:rsidP="0086023C">
      <w:pPr>
        <w:spacing w:before="0" w:after="0"/>
        <w:rPr>
          <w:rFonts w:ascii="Cambria" w:hAnsi="Cambria"/>
          <w:i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7919"/>
      </w:tblGrid>
      <w:tr w:rsidR="00544D3B" w:rsidRPr="00846B76" w14:paraId="2C50BCF9" w14:textId="77777777" w:rsidTr="006C4CE0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908BD2" w14:textId="77777777" w:rsidR="00544D3B" w:rsidRPr="00C42756" w:rsidRDefault="00544D3B" w:rsidP="006C4CE0">
            <w:pPr>
              <w:spacing w:before="120" w:after="120"/>
              <w:rPr>
                <w:rFonts w:ascii="Arial Black" w:hAnsi="Arial Black"/>
                <w:b/>
                <w:bCs/>
              </w:rPr>
            </w:pPr>
            <w:r w:rsidRPr="00C42756">
              <w:rPr>
                <w:rFonts w:ascii="Arial Black" w:hAnsi="Arial Black"/>
                <w:b/>
                <w:bCs/>
                <w:color w:val="FFFFFF" w:themeColor="background1"/>
              </w:rPr>
              <w:t>NOMINEE INFORMATION</w:t>
            </w:r>
          </w:p>
        </w:tc>
      </w:tr>
      <w:tr w:rsidR="00544D3B" w:rsidRPr="00846B76" w14:paraId="4A25D2B3" w14:textId="77777777" w:rsidTr="006C4CE0">
        <w:trPr>
          <w:trHeight w:val="576"/>
        </w:trPr>
        <w:tc>
          <w:tcPr>
            <w:tcW w:w="1334" w:type="pct"/>
            <w:vAlign w:val="bottom"/>
          </w:tcPr>
          <w:p w14:paraId="306E7373" w14:textId="77777777" w:rsidR="00544D3B" w:rsidRPr="00C42756" w:rsidRDefault="00544D3B" w:rsidP="006C4CE0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C42756">
              <w:rPr>
                <w:rFonts w:ascii="Avenir Book" w:hAnsi="Avenir Book"/>
                <w:sz w:val="24"/>
                <w:szCs w:val="24"/>
              </w:rPr>
              <w:t>NAME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184FD833" w14:textId="77777777" w:rsidR="00544D3B" w:rsidRPr="00846B76" w:rsidRDefault="00544D3B" w:rsidP="006C4CE0"/>
        </w:tc>
      </w:tr>
      <w:tr w:rsidR="00544D3B" w:rsidRPr="00846B76" w14:paraId="46F95AEB" w14:textId="77777777" w:rsidTr="006C4CE0">
        <w:tc>
          <w:tcPr>
            <w:tcW w:w="1334" w:type="pct"/>
            <w:vAlign w:val="bottom"/>
          </w:tcPr>
          <w:p w14:paraId="28110362" w14:textId="77777777" w:rsidR="00544D3B" w:rsidRPr="00C42756" w:rsidRDefault="00544D3B" w:rsidP="006C4CE0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C42756">
              <w:rPr>
                <w:rFonts w:ascii="Avenir Book" w:hAnsi="Avenir Book"/>
                <w:sz w:val="24"/>
                <w:szCs w:val="24"/>
              </w:rPr>
              <w:t>TITLE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BB7EB9" w14:textId="77777777" w:rsidR="00544D3B" w:rsidRPr="00846B76" w:rsidRDefault="00544D3B" w:rsidP="006C4CE0">
            <w:r>
              <w:t xml:space="preserve"> </w:t>
            </w:r>
          </w:p>
        </w:tc>
      </w:tr>
      <w:tr w:rsidR="00544D3B" w:rsidRPr="00846B76" w14:paraId="4DF52DE7" w14:textId="77777777" w:rsidTr="006C4CE0">
        <w:tc>
          <w:tcPr>
            <w:tcW w:w="1334" w:type="pct"/>
            <w:vAlign w:val="bottom"/>
          </w:tcPr>
          <w:p w14:paraId="6721CFCC" w14:textId="77777777" w:rsidR="00544D3B" w:rsidRPr="00C42756" w:rsidRDefault="00544D3B" w:rsidP="006C4CE0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C42756">
              <w:rPr>
                <w:rFonts w:ascii="Avenir Book" w:hAnsi="Avenir Book"/>
                <w:sz w:val="24"/>
                <w:szCs w:val="24"/>
              </w:rPr>
              <w:lastRenderedPageBreak/>
              <w:t>BUSINESS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2DAA91" w14:textId="77777777" w:rsidR="00544D3B" w:rsidRDefault="00544D3B" w:rsidP="006C4CE0"/>
        </w:tc>
      </w:tr>
      <w:tr w:rsidR="00544D3B" w:rsidRPr="00846B76" w14:paraId="0AC93E48" w14:textId="77777777" w:rsidTr="006C4CE0">
        <w:tc>
          <w:tcPr>
            <w:tcW w:w="1334" w:type="pct"/>
            <w:vAlign w:val="bottom"/>
          </w:tcPr>
          <w:p w14:paraId="51EEDDB8" w14:textId="77777777" w:rsidR="00544D3B" w:rsidRPr="00C42756" w:rsidRDefault="00544D3B" w:rsidP="006C4CE0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C42756">
              <w:rPr>
                <w:rFonts w:ascii="Avenir Book" w:hAnsi="Avenir Book"/>
                <w:sz w:val="24"/>
                <w:szCs w:val="24"/>
              </w:rPr>
              <w:t>PHONE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53BCBDC6" w14:textId="77777777" w:rsidR="00544D3B" w:rsidRPr="00846B76" w:rsidRDefault="00544D3B" w:rsidP="006C4CE0"/>
        </w:tc>
      </w:tr>
      <w:tr w:rsidR="00544D3B" w:rsidRPr="00846B76" w14:paraId="2BB8E76C" w14:textId="77777777" w:rsidTr="006C4CE0">
        <w:tc>
          <w:tcPr>
            <w:tcW w:w="1334" w:type="pct"/>
            <w:vAlign w:val="bottom"/>
          </w:tcPr>
          <w:p w14:paraId="65671277" w14:textId="77777777" w:rsidR="00544D3B" w:rsidRPr="00C42756" w:rsidRDefault="00544D3B" w:rsidP="006C4CE0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C42756">
              <w:rPr>
                <w:rFonts w:ascii="Avenir Book" w:hAnsi="Avenir Book"/>
                <w:sz w:val="24"/>
                <w:szCs w:val="24"/>
              </w:rPr>
              <w:t>EMAIL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3E3C55EB" w14:textId="77777777" w:rsidR="00544D3B" w:rsidRPr="00846B76" w:rsidRDefault="00544D3B" w:rsidP="006C4CE0"/>
        </w:tc>
      </w:tr>
      <w:tr w:rsidR="00544D3B" w:rsidRPr="00846B76" w14:paraId="7D990987" w14:textId="77777777" w:rsidTr="006C4CE0">
        <w:trPr>
          <w:trHeight w:val="278"/>
        </w:trPr>
        <w:tc>
          <w:tcPr>
            <w:tcW w:w="1334" w:type="pct"/>
            <w:vAlign w:val="bottom"/>
          </w:tcPr>
          <w:p w14:paraId="6F92E5E9" w14:textId="77777777" w:rsidR="00544D3B" w:rsidRDefault="00544D3B" w:rsidP="006C4CE0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vAlign w:val="bottom"/>
          </w:tcPr>
          <w:p w14:paraId="718B0704" w14:textId="77777777" w:rsidR="00544D3B" w:rsidRDefault="00544D3B" w:rsidP="006C4CE0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44D3B" w:rsidRPr="00846B76" w14:paraId="34EB804E" w14:textId="77777777" w:rsidTr="006C4CE0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730F8197" w14:textId="77777777" w:rsidR="00544D3B" w:rsidRPr="00C42756" w:rsidRDefault="00544D3B" w:rsidP="006C4CE0">
            <w:pPr>
              <w:spacing w:before="120" w:after="120"/>
              <w:rPr>
                <w:rFonts w:ascii="Arial Black" w:hAnsi="Arial Black"/>
                <w:b/>
                <w:bCs/>
              </w:rPr>
            </w:pPr>
            <w:r w:rsidRPr="00C42756">
              <w:rPr>
                <w:rFonts w:ascii="Arial Black" w:hAnsi="Arial Black"/>
                <w:b/>
                <w:bCs/>
              </w:rPr>
              <w:t>NOMINATION STATEMENT</w:t>
            </w:r>
          </w:p>
        </w:tc>
      </w:tr>
    </w:tbl>
    <w:p w14:paraId="6E498466" w14:textId="77777777" w:rsidR="00544D3B" w:rsidRPr="00544D3B" w:rsidRDefault="00544D3B" w:rsidP="00544D3B">
      <w:pPr>
        <w:spacing w:before="0" w:after="0"/>
        <w:rPr>
          <w:rFonts w:ascii="Avenir Book" w:hAnsi="Avenir Book"/>
          <w:i/>
          <w:sz w:val="16"/>
          <w:szCs w:val="16"/>
        </w:rPr>
      </w:pPr>
    </w:p>
    <w:p w14:paraId="59EC0215" w14:textId="77777777" w:rsidR="000461B5" w:rsidRPr="000461B5" w:rsidRDefault="000461B5" w:rsidP="000461B5">
      <w:pPr>
        <w:autoSpaceDE w:val="0"/>
        <w:autoSpaceDN w:val="0"/>
        <w:adjustRightInd w:val="0"/>
        <w:spacing w:before="0" w:after="0" w:line="240" w:lineRule="auto"/>
        <w:rPr>
          <w:rFonts w:ascii="Avenir Book" w:hAnsi="Avenir Book" w:cs="AppleSystemUIFont"/>
          <w:i/>
          <w:iCs/>
          <w:sz w:val="24"/>
          <w:szCs w:val="24"/>
        </w:rPr>
      </w:pPr>
      <w:r w:rsidRPr="000461B5">
        <w:rPr>
          <w:rFonts w:ascii="Avenir Book" w:hAnsi="Avenir Book" w:cs="AppleSystemUIFont"/>
          <w:i/>
          <w:iCs/>
          <w:sz w:val="24"/>
          <w:szCs w:val="24"/>
        </w:rPr>
        <w:t xml:space="preserve">At a maximum of </w:t>
      </w:r>
      <w:r w:rsidRPr="000461B5">
        <w:rPr>
          <w:rFonts w:ascii="Arial Black" w:hAnsi="Arial Black" w:cs="AppleSystemUIFont"/>
          <w:b/>
          <w:bCs/>
          <w:i/>
          <w:iCs/>
          <w:sz w:val="24"/>
          <w:szCs w:val="24"/>
        </w:rPr>
        <w:t>300 words</w:t>
      </w:r>
      <w:r w:rsidRPr="000461B5">
        <w:rPr>
          <w:rFonts w:ascii="Avenir Book" w:hAnsi="Avenir Book" w:cs="AppleSystemUIFont"/>
          <w:i/>
          <w:iCs/>
          <w:sz w:val="24"/>
          <w:szCs w:val="24"/>
        </w:rPr>
        <w:t>, describe why the nominee is deserving of KTIA’s Member of the</w:t>
      </w:r>
    </w:p>
    <w:p w14:paraId="4E18BA37" w14:textId="77777777" w:rsidR="000461B5" w:rsidRPr="000461B5" w:rsidRDefault="000461B5" w:rsidP="000461B5">
      <w:pPr>
        <w:autoSpaceDE w:val="0"/>
        <w:autoSpaceDN w:val="0"/>
        <w:adjustRightInd w:val="0"/>
        <w:spacing w:before="0" w:after="0" w:line="240" w:lineRule="auto"/>
        <w:rPr>
          <w:rFonts w:ascii="Avenir Book" w:hAnsi="Avenir Book" w:cs="AppleSystemUIFont"/>
          <w:i/>
          <w:iCs/>
          <w:sz w:val="24"/>
          <w:szCs w:val="24"/>
        </w:rPr>
      </w:pPr>
      <w:r w:rsidRPr="000461B5">
        <w:rPr>
          <w:rFonts w:ascii="Avenir Book" w:hAnsi="Avenir Book" w:cs="AppleSystemUIFont"/>
          <w:i/>
          <w:iCs/>
          <w:sz w:val="24"/>
          <w:szCs w:val="24"/>
        </w:rPr>
        <w:t>Year. The description should address selection criteria noted above, particularly as relates to</w:t>
      </w:r>
    </w:p>
    <w:p w14:paraId="25ACC0F9" w14:textId="77777777" w:rsidR="000461B5" w:rsidRPr="000461B5" w:rsidRDefault="000461B5" w:rsidP="000461B5">
      <w:pPr>
        <w:autoSpaceDE w:val="0"/>
        <w:autoSpaceDN w:val="0"/>
        <w:adjustRightInd w:val="0"/>
        <w:spacing w:before="0" w:after="0" w:line="240" w:lineRule="auto"/>
        <w:rPr>
          <w:rFonts w:ascii="Avenir Book" w:hAnsi="Avenir Book" w:cs="AppleSystemUIFont"/>
          <w:i/>
          <w:iCs/>
          <w:sz w:val="24"/>
          <w:szCs w:val="24"/>
        </w:rPr>
      </w:pPr>
      <w:r w:rsidRPr="000461B5">
        <w:rPr>
          <w:rFonts w:ascii="Avenir Book" w:hAnsi="Avenir Book" w:cs="AppleSystemUIFont"/>
          <w:i/>
          <w:iCs/>
          <w:sz w:val="24"/>
          <w:szCs w:val="24"/>
        </w:rPr>
        <w:t xml:space="preserve">the past </w:t>
      </w:r>
      <w:proofErr w:type="gramStart"/>
      <w:r w:rsidRPr="000461B5">
        <w:rPr>
          <w:rFonts w:ascii="Avenir Book" w:hAnsi="Avenir Book" w:cs="AppleSystemUIFont"/>
          <w:i/>
          <w:iCs/>
          <w:sz w:val="24"/>
          <w:szCs w:val="24"/>
        </w:rPr>
        <w:t>year, but</w:t>
      </w:r>
      <w:proofErr w:type="gramEnd"/>
      <w:r w:rsidRPr="000461B5">
        <w:rPr>
          <w:rFonts w:ascii="Avenir Book" w:hAnsi="Avenir Book" w:cs="AppleSystemUIFont"/>
          <w:i/>
          <w:iCs/>
          <w:sz w:val="24"/>
          <w:szCs w:val="24"/>
        </w:rPr>
        <w:t xml:space="preserve"> does not have to be limited to only the past year. Also, it may include</w:t>
      </w:r>
    </w:p>
    <w:p w14:paraId="6F73E6FF" w14:textId="77777777" w:rsidR="000461B5" w:rsidRPr="000461B5" w:rsidRDefault="000461B5" w:rsidP="000461B5">
      <w:pPr>
        <w:autoSpaceDE w:val="0"/>
        <w:autoSpaceDN w:val="0"/>
        <w:adjustRightInd w:val="0"/>
        <w:spacing w:before="0" w:after="0" w:line="240" w:lineRule="auto"/>
        <w:rPr>
          <w:rFonts w:ascii="Avenir Book" w:hAnsi="Avenir Book" w:cs="AppleSystemUIFont"/>
          <w:i/>
          <w:iCs/>
          <w:sz w:val="24"/>
          <w:szCs w:val="24"/>
        </w:rPr>
      </w:pPr>
      <w:r w:rsidRPr="000461B5">
        <w:rPr>
          <w:rFonts w:ascii="Avenir Book" w:hAnsi="Avenir Book" w:cs="AppleSystemUIFont"/>
          <w:i/>
          <w:iCs/>
          <w:sz w:val="24"/>
          <w:szCs w:val="24"/>
        </w:rPr>
        <w:t>information beyond that related to the criteria that will assist the Nominating Committee’s</w:t>
      </w:r>
    </w:p>
    <w:p w14:paraId="4C71BCF9" w14:textId="77777777" w:rsidR="000461B5" w:rsidRPr="000461B5" w:rsidRDefault="000461B5" w:rsidP="000461B5">
      <w:pPr>
        <w:autoSpaceDE w:val="0"/>
        <w:autoSpaceDN w:val="0"/>
        <w:adjustRightInd w:val="0"/>
        <w:spacing w:before="0" w:after="0" w:line="240" w:lineRule="auto"/>
        <w:rPr>
          <w:rFonts w:ascii="Avenir Book" w:hAnsi="Avenir Book" w:cs="AppleSystemUIFontBold"/>
          <w:b/>
          <w:bCs/>
          <w:i/>
          <w:iCs/>
          <w:sz w:val="24"/>
          <w:szCs w:val="24"/>
        </w:rPr>
      </w:pPr>
      <w:r w:rsidRPr="000461B5">
        <w:rPr>
          <w:rFonts w:ascii="Avenir Book" w:hAnsi="Avenir Book" w:cs="AppleSystemUIFont"/>
          <w:i/>
          <w:iCs/>
          <w:sz w:val="24"/>
          <w:szCs w:val="24"/>
        </w:rPr>
        <w:t>consideration.</w:t>
      </w:r>
    </w:p>
    <w:p w14:paraId="7614CAEA" w14:textId="77777777" w:rsidR="00CD45C4" w:rsidRDefault="00CD45C4" w:rsidP="00B13245">
      <w:pPr>
        <w:rPr>
          <w:rFonts w:ascii="Cambria" w:hAnsi="Cambria"/>
          <w:i/>
        </w:rPr>
      </w:pPr>
    </w:p>
    <w:p w14:paraId="16B96799" w14:textId="77777777" w:rsidR="00CD45C4" w:rsidRDefault="00CD45C4" w:rsidP="00B13245">
      <w:pPr>
        <w:rPr>
          <w:rFonts w:ascii="Cambria" w:hAnsi="Cambria"/>
          <w:i/>
        </w:rPr>
      </w:pPr>
    </w:p>
    <w:p w14:paraId="61C82455" w14:textId="77777777" w:rsidR="00CD45C4" w:rsidRDefault="00CD45C4" w:rsidP="00B13245">
      <w:pPr>
        <w:rPr>
          <w:rFonts w:ascii="Cambria" w:hAnsi="Cambria"/>
          <w:i/>
        </w:rPr>
      </w:pPr>
    </w:p>
    <w:p w14:paraId="5626C338" w14:textId="77777777" w:rsidR="00CD45C4" w:rsidRDefault="00CD45C4" w:rsidP="00B13245">
      <w:pPr>
        <w:rPr>
          <w:rFonts w:ascii="Cambria" w:hAnsi="Cambria"/>
          <w:i/>
        </w:rPr>
      </w:pPr>
    </w:p>
    <w:p w14:paraId="281C1C3A" w14:textId="77777777" w:rsidR="00CD45C4" w:rsidRDefault="00CD45C4" w:rsidP="00B13245">
      <w:pPr>
        <w:rPr>
          <w:rFonts w:ascii="Cambria" w:hAnsi="Cambria"/>
          <w:i/>
        </w:rPr>
      </w:pPr>
    </w:p>
    <w:p w14:paraId="5973B197" w14:textId="77777777" w:rsidR="00CD45C4" w:rsidRDefault="00CD45C4" w:rsidP="00B13245">
      <w:pPr>
        <w:rPr>
          <w:rFonts w:ascii="Cambria" w:hAnsi="Cambria"/>
          <w:i/>
        </w:rPr>
      </w:pPr>
    </w:p>
    <w:p w14:paraId="4670C380" w14:textId="77777777" w:rsidR="00CD45C4" w:rsidRDefault="00CD45C4" w:rsidP="00B13245">
      <w:pPr>
        <w:rPr>
          <w:rFonts w:ascii="Cambria" w:hAnsi="Cambria"/>
          <w:i/>
        </w:rPr>
      </w:pPr>
    </w:p>
    <w:p w14:paraId="6F08D093" w14:textId="77777777" w:rsidR="00CD45C4" w:rsidRDefault="00CD45C4" w:rsidP="00B13245">
      <w:pPr>
        <w:rPr>
          <w:rFonts w:ascii="Cambria" w:hAnsi="Cambria"/>
          <w:i/>
        </w:rPr>
      </w:pPr>
    </w:p>
    <w:p w14:paraId="403697C1" w14:textId="77777777" w:rsidR="00CD45C4" w:rsidRDefault="00CD45C4" w:rsidP="00B13245">
      <w:pPr>
        <w:rPr>
          <w:rFonts w:ascii="Cambria" w:hAnsi="Cambria"/>
          <w:i/>
        </w:rPr>
      </w:pPr>
    </w:p>
    <w:p w14:paraId="0968A6CD" w14:textId="77777777" w:rsidR="00CD45C4" w:rsidRDefault="00CD45C4" w:rsidP="00B13245">
      <w:pPr>
        <w:rPr>
          <w:rFonts w:ascii="Cambria" w:hAnsi="Cambria"/>
          <w:i/>
        </w:rPr>
      </w:pPr>
    </w:p>
    <w:sectPr w:rsidR="00CD45C4" w:rsidSect="009F52A9">
      <w:headerReference w:type="default" r:id="rId12"/>
      <w:footerReference w:type="even" r:id="rId13"/>
      <w:footerReference w:type="default" r:id="rId14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9BCB1D" w14:textId="77777777" w:rsidR="00763EF5" w:rsidRDefault="00763EF5" w:rsidP="000172E5">
      <w:pPr>
        <w:spacing w:after="0" w:line="240" w:lineRule="auto"/>
      </w:pPr>
      <w:r>
        <w:separator/>
      </w:r>
    </w:p>
  </w:endnote>
  <w:endnote w:type="continuationSeparator" w:id="0">
    <w:p w14:paraId="7F5F93E8" w14:textId="77777777" w:rsidR="00763EF5" w:rsidRDefault="00763EF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1EEA111E-A440-8740-8A6C-849B53043A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40DB56B-262F-634B-8C10-4AEA6C5A03A7}"/>
    <w:embedBold r:id="rId3" w:fontKey="{68E8024C-09D2-9C49-B7EF-B1C6E5DADBC8}"/>
    <w:embedItalic r:id="rId4" w:fontKey="{60432710-0E4E-5C4E-84B4-F740C093C662}"/>
    <w:embedBoldItalic r:id="rId5" w:fontKey="{370C4B2A-DD9F-174D-9ED5-0FDEB7E72D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EDF041E-B0A3-D545-9D50-6BFA308C85E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33D3F296-6BC8-1849-808E-D8935AE82A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DF13DB1-8E82-184D-8D08-3016095B26F5}"/>
    <w:embedBold r:id="rId9" w:fontKey="{9344A0AE-42CC-4847-9B83-59D58F61D6AC}"/>
    <w:embedItalic r:id="rId10" w:fontKey="{A1B760E5-E44D-5440-91A8-F2437CA9BCF1}"/>
    <w:embedBoldItalic r:id="rId11" w:fontKey="{34AD9283-C381-9748-BCA7-F6DF0573E4F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2" w:fontKey="{1352B8B7-5708-0B4C-A312-CC48E8D7AA89}"/>
    <w:embedBold r:id="rId13" w:fontKey="{A47CCCD5-3A25-1A4D-9131-68D0AD071762}"/>
    <w:embedItalic r:id="rId14" w:fontKey="{22805362-E70E-0343-8EDF-A2F3D0073248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5" w:fontKey="{D91A1A20-D07B-8F4C-952C-F662593618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507D33D0-C572-7F40-B32B-9640A6D018A1}"/>
    <w:embedBold r:id="rId17" w:fontKey="{BE0ADB9C-DD5E-0B45-B44D-91A38D0FF9BE}"/>
    <w:embedItalic r:id="rId18" w:fontKey="{DA83EE97-A806-D744-878C-9E5B9502F2D4}"/>
    <w:embedBoldItalic r:id="rId19" w:fontKey="{9E8B4DF0-542F-8844-874B-01DCD938580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20" w:fontKey="{D1D417B1-181C-9040-A266-6C0C8D36313B}"/>
    <w:embedBoldItalic r:id="rId21" w:fontKey="{69DAD773-60AB-084F-8E07-CF418A4031CB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22" w:fontKey="{6D6A76BC-2F7F-6046-B972-CA5D35081BF0}"/>
    <w:embedBold r:id="rId23" w:fontKey="{B018E4EF-153A-D141-AA68-B910F63F4876}"/>
    <w:embedItalic r:id="rId24" w:fontKey="{A1C13BB2-CC2F-5C4E-A8BA-A6ADD532618F}"/>
    <w:embedBoldItalic r:id="rId25" w:fontKey="{5F62ACDE-D19F-9940-B62C-14BF54D249CF}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AppleSystemUIFont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CEB86" w14:textId="77777777" w:rsidR="009049F5" w:rsidRDefault="009049F5" w:rsidP="009049F5">
    <w:pPr>
      <w:pStyle w:val="Footer"/>
      <w:framePr w:wrap="none" w:vAnchor="text" w:hAnchor="margin" w:xAlign="center" w:y="1"/>
      <w:rPr>
        <w:rStyle w:val="PageNumber"/>
        <w:sz w:val="28"/>
        <w:szCs w:val="28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8A44F2A" w14:textId="77777777" w:rsidR="009049F5" w:rsidRDefault="009049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8B4E5" w14:textId="77777777" w:rsidR="009049F5" w:rsidRDefault="009049F5" w:rsidP="009049F5">
    <w:pPr>
      <w:pStyle w:val="Footer"/>
      <w:framePr w:wrap="none" w:vAnchor="text" w:hAnchor="margin" w:xAlign="center" w:y="1"/>
      <w:rPr>
        <w:rStyle w:val="PageNumber"/>
        <w:sz w:val="28"/>
        <w:szCs w:val="28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81233">
      <w:rPr>
        <w:rStyle w:val="PageNumber"/>
        <w:noProof/>
      </w:rPr>
      <w:t>2</w:t>
    </w:r>
    <w:r>
      <w:rPr>
        <w:rStyle w:val="PageNumber"/>
      </w:rPr>
      <w:fldChar w:fldCharType="end"/>
    </w:r>
  </w:p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9049F5" w:rsidRPr="00311D4F" w14:paraId="44952513" w14:textId="77777777">
      <w:tc>
        <w:tcPr>
          <w:tcW w:w="4675" w:type="dxa"/>
          <w:vAlign w:val="center"/>
        </w:tcPr>
        <w:p w14:paraId="57208BA8" w14:textId="77777777" w:rsidR="009049F5" w:rsidRPr="00311D4F" w:rsidRDefault="009049F5" w:rsidP="00644CE4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169A9D67" w14:textId="77777777" w:rsidR="009049F5" w:rsidRPr="00311D4F" w:rsidRDefault="009049F5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28BC2DA2" w14:textId="77777777" w:rsidR="009049F5" w:rsidRDefault="009049F5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E0219C" w14:textId="77777777" w:rsidR="00763EF5" w:rsidRDefault="00763EF5" w:rsidP="000172E5">
      <w:pPr>
        <w:spacing w:after="0" w:line="240" w:lineRule="auto"/>
      </w:pPr>
      <w:r>
        <w:separator/>
      </w:r>
    </w:p>
  </w:footnote>
  <w:footnote w:type="continuationSeparator" w:id="0">
    <w:p w14:paraId="3ECCD5D6" w14:textId="77777777" w:rsidR="00763EF5" w:rsidRDefault="00763EF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69336" w14:textId="77777777" w:rsidR="009049F5" w:rsidRPr="00311D4F" w:rsidRDefault="009049F5" w:rsidP="00FB2C76">
    <w:pPr>
      <w:pStyle w:val="NoSpacing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77F32"/>
    <w:multiLevelType w:val="hybridMultilevel"/>
    <w:tmpl w:val="CCBCE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9A0741D"/>
    <w:multiLevelType w:val="hybridMultilevel"/>
    <w:tmpl w:val="7CF677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21A11F5"/>
    <w:multiLevelType w:val="hybridMultilevel"/>
    <w:tmpl w:val="C7A20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113FC5"/>
    <w:multiLevelType w:val="multilevel"/>
    <w:tmpl w:val="5B844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8FE07C2"/>
    <w:multiLevelType w:val="hybridMultilevel"/>
    <w:tmpl w:val="A73C4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64819343">
    <w:abstractNumId w:val="12"/>
  </w:num>
  <w:num w:numId="2" w16cid:durableId="1488939150">
    <w:abstractNumId w:val="8"/>
  </w:num>
  <w:num w:numId="3" w16cid:durableId="876701521">
    <w:abstractNumId w:val="16"/>
  </w:num>
  <w:num w:numId="4" w16cid:durableId="1676037466">
    <w:abstractNumId w:val="13"/>
  </w:num>
  <w:num w:numId="5" w16cid:durableId="1820271480">
    <w:abstractNumId w:val="14"/>
  </w:num>
  <w:num w:numId="6" w16cid:durableId="948511927">
    <w:abstractNumId w:val="21"/>
  </w:num>
  <w:num w:numId="7" w16cid:durableId="50740258">
    <w:abstractNumId w:val="7"/>
  </w:num>
  <w:num w:numId="8" w16cid:durableId="161238286">
    <w:abstractNumId w:val="11"/>
  </w:num>
  <w:num w:numId="9" w16cid:durableId="358163806">
    <w:abstractNumId w:val="19"/>
  </w:num>
  <w:num w:numId="10" w16cid:durableId="1527252186">
    <w:abstractNumId w:val="2"/>
  </w:num>
  <w:num w:numId="11" w16cid:durableId="674891074">
    <w:abstractNumId w:val="6"/>
  </w:num>
  <w:num w:numId="12" w16cid:durableId="458307503">
    <w:abstractNumId w:val="1"/>
  </w:num>
  <w:num w:numId="13" w16cid:durableId="1264460589">
    <w:abstractNumId w:val="3"/>
  </w:num>
  <w:num w:numId="14" w16cid:durableId="180946294">
    <w:abstractNumId w:val="10"/>
  </w:num>
  <w:num w:numId="15" w16cid:durableId="1592736556">
    <w:abstractNumId w:val="9"/>
  </w:num>
  <w:num w:numId="16" w16cid:durableId="2075276414">
    <w:abstractNumId w:val="17"/>
  </w:num>
  <w:num w:numId="17" w16cid:durableId="337196726">
    <w:abstractNumId w:val="4"/>
  </w:num>
  <w:num w:numId="18" w16cid:durableId="1233200808">
    <w:abstractNumId w:val="26"/>
  </w:num>
  <w:num w:numId="19" w16cid:durableId="331421936">
    <w:abstractNumId w:val="20"/>
  </w:num>
  <w:num w:numId="20" w16cid:durableId="1907840098">
    <w:abstractNumId w:val="15"/>
  </w:num>
  <w:num w:numId="21" w16cid:durableId="1297225600">
    <w:abstractNumId w:val="25"/>
  </w:num>
  <w:num w:numId="22" w16cid:durableId="1241258152">
    <w:abstractNumId w:val="5"/>
  </w:num>
  <w:num w:numId="23" w16cid:durableId="1029182577">
    <w:abstractNumId w:val="0"/>
  </w:num>
  <w:num w:numId="24" w16cid:durableId="924847067">
    <w:abstractNumId w:val="24"/>
  </w:num>
  <w:num w:numId="25" w16cid:durableId="709184708">
    <w:abstractNumId w:val="18"/>
  </w:num>
  <w:num w:numId="26" w16cid:durableId="121189785">
    <w:abstractNumId w:val="23"/>
  </w:num>
  <w:num w:numId="27" w16cid:durableId="1246963545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removePersonalInformation/>
  <w:removeDateAndTime/>
  <w:displayBackgroundShape/>
  <w:embedTrueType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C76"/>
    <w:rsid w:val="000172E5"/>
    <w:rsid w:val="000235F5"/>
    <w:rsid w:val="00036C6B"/>
    <w:rsid w:val="000461B5"/>
    <w:rsid w:val="00052382"/>
    <w:rsid w:val="0006568A"/>
    <w:rsid w:val="00076F0F"/>
    <w:rsid w:val="00084253"/>
    <w:rsid w:val="000A63B6"/>
    <w:rsid w:val="000D1F49"/>
    <w:rsid w:val="001024E6"/>
    <w:rsid w:val="00134075"/>
    <w:rsid w:val="0017264B"/>
    <w:rsid w:val="001727CA"/>
    <w:rsid w:val="00173060"/>
    <w:rsid w:val="001F7FBF"/>
    <w:rsid w:val="00220B53"/>
    <w:rsid w:val="00226BFD"/>
    <w:rsid w:val="00263641"/>
    <w:rsid w:val="00265ED5"/>
    <w:rsid w:val="00294B33"/>
    <w:rsid w:val="002B60CE"/>
    <w:rsid w:val="002C56E6"/>
    <w:rsid w:val="002E6E71"/>
    <w:rsid w:val="00311D4F"/>
    <w:rsid w:val="00344849"/>
    <w:rsid w:val="0034604B"/>
    <w:rsid w:val="00361E11"/>
    <w:rsid w:val="003F0847"/>
    <w:rsid w:val="0040090B"/>
    <w:rsid w:val="004429EE"/>
    <w:rsid w:val="0046302A"/>
    <w:rsid w:val="00487D2D"/>
    <w:rsid w:val="004B1546"/>
    <w:rsid w:val="004D5D62"/>
    <w:rsid w:val="004E3F56"/>
    <w:rsid w:val="00504409"/>
    <w:rsid w:val="005112D0"/>
    <w:rsid w:val="00544D3B"/>
    <w:rsid w:val="00562E4D"/>
    <w:rsid w:val="00577E06"/>
    <w:rsid w:val="00583334"/>
    <w:rsid w:val="005A2211"/>
    <w:rsid w:val="005A3BF7"/>
    <w:rsid w:val="005F2035"/>
    <w:rsid w:val="005F7990"/>
    <w:rsid w:val="006145D8"/>
    <w:rsid w:val="00617590"/>
    <w:rsid w:val="00632555"/>
    <w:rsid w:val="0063739C"/>
    <w:rsid w:val="0064484D"/>
    <w:rsid w:val="00644CE4"/>
    <w:rsid w:val="006640D6"/>
    <w:rsid w:val="00670271"/>
    <w:rsid w:val="006853E6"/>
    <w:rsid w:val="006D5623"/>
    <w:rsid w:val="006D7B6E"/>
    <w:rsid w:val="007147D7"/>
    <w:rsid w:val="00763EF5"/>
    <w:rsid w:val="00770F25"/>
    <w:rsid w:val="00781233"/>
    <w:rsid w:val="00781888"/>
    <w:rsid w:val="007A35A8"/>
    <w:rsid w:val="007B0A85"/>
    <w:rsid w:val="007C6A52"/>
    <w:rsid w:val="007D687E"/>
    <w:rsid w:val="007F05A1"/>
    <w:rsid w:val="0082043E"/>
    <w:rsid w:val="00836FD0"/>
    <w:rsid w:val="00846B76"/>
    <w:rsid w:val="0086023C"/>
    <w:rsid w:val="0087479D"/>
    <w:rsid w:val="008E203A"/>
    <w:rsid w:val="009049F5"/>
    <w:rsid w:val="0091229C"/>
    <w:rsid w:val="00940E73"/>
    <w:rsid w:val="00973BDF"/>
    <w:rsid w:val="0098597D"/>
    <w:rsid w:val="009C751E"/>
    <w:rsid w:val="009F52A9"/>
    <w:rsid w:val="009F619A"/>
    <w:rsid w:val="009F6DDE"/>
    <w:rsid w:val="00A370A8"/>
    <w:rsid w:val="00AC0787"/>
    <w:rsid w:val="00B131FB"/>
    <w:rsid w:val="00B13245"/>
    <w:rsid w:val="00B337A2"/>
    <w:rsid w:val="00B40CD1"/>
    <w:rsid w:val="00BD4753"/>
    <w:rsid w:val="00BD5CB1"/>
    <w:rsid w:val="00BE62EE"/>
    <w:rsid w:val="00C003BA"/>
    <w:rsid w:val="00C05E6A"/>
    <w:rsid w:val="00C230B5"/>
    <w:rsid w:val="00C245C8"/>
    <w:rsid w:val="00C26210"/>
    <w:rsid w:val="00C4602F"/>
    <w:rsid w:val="00C46878"/>
    <w:rsid w:val="00C6231D"/>
    <w:rsid w:val="00CB4A51"/>
    <w:rsid w:val="00CD4532"/>
    <w:rsid w:val="00CD45C4"/>
    <w:rsid w:val="00CD47B0"/>
    <w:rsid w:val="00CE4CAF"/>
    <w:rsid w:val="00CE6104"/>
    <w:rsid w:val="00CE7918"/>
    <w:rsid w:val="00D16163"/>
    <w:rsid w:val="00D2746F"/>
    <w:rsid w:val="00D319A0"/>
    <w:rsid w:val="00D86489"/>
    <w:rsid w:val="00DB3FAD"/>
    <w:rsid w:val="00DB44AE"/>
    <w:rsid w:val="00DC7FD1"/>
    <w:rsid w:val="00E36596"/>
    <w:rsid w:val="00E61C09"/>
    <w:rsid w:val="00E701B1"/>
    <w:rsid w:val="00E73C89"/>
    <w:rsid w:val="00EB3B58"/>
    <w:rsid w:val="00EC7359"/>
    <w:rsid w:val="00ED724C"/>
    <w:rsid w:val="00EE3054"/>
    <w:rsid w:val="00F00606"/>
    <w:rsid w:val="00F01256"/>
    <w:rsid w:val="00F664F4"/>
    <w:rsid w:val="00FB2C76"/>
    <w:rsid w:val="00FC7475"/>
    <w:rsid w:val="00FE7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FDFB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98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ListParagraph">
    <w:name w:val="List Paragraph"/>
    <w:basedOn w:val="Normal"/>
    <w:uiPriority w:val="34"/>
    <w:qFormat/>
    <w:rsid w:val="004E3F56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34604B"/>
  </w:style>
  <w:style w:type="character" w:styleId="UnresolvedMention">
    <w:name w:val="Unresolved Mention"/>
    <w:basedOn w:val="DefaultParagraphFont"/>
    <w:uiPriority w:val="99"/>
    <w:semiHidden/>
    <w:unhideWhenUsed/>
    <w:rsid w:val="00C245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hank.phillips@ktia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Membership%20form.dotx</Template>
  <TotalTime>0</TotalTime>
  <Pages>2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2025-08-12T10:26:00Z</dcterms:created>
  <dcterms:modified xsi:type="dcterms:W3CDTF">2025-08-12T10:26:00Z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